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AF0" w:rsidRPr="00057EF0" w:rsidRDefault="00D32AF0" w:rsidP="00D32AF0">
      <w:pPr>
        <w:tabs>
          <w:tab w:val="left" w:pos="574"/>
        </w:tabs>
        <w:jc w:val="right"/>
        <w:rPr>
          <w:rFonts w:asciiTheme="minorHAnsi" w:hAnsiTheme="minorHAnsi"/>
        </w:rPr>
      </w:pPr>
    </w:p>
    <w:p w:rsidR="00D32AF0" w:rsidRDefault="00D32AF0" w:rsidP="00D32AF0">
      <w:pPr>
        <w:overflowPunct/>
        <w:autoSpaceDE/>
        <w:autoSpaceDN/>
        <w:adjustRightInd/>
        <w:jc w:val="center"/>
        <w:rPr>
          <w:rFonts w:asciiTheme="minorHAnsi" w:eastAsiaTheme="minorHAnsi" w:hAnsiTheme="minorHAnsi" w:cs="Latha"/>
          <w:b/>
          <w:color w:val="C00000"/>
          <w:sz w:val="36"/>
          <w:szCs w:val="36"/>
          <w:lang w:eastAsia="en-US"/>
        </w:rPr>
        <w:sectPr w:rsidR="00D32AF0" w:rsidSect="001B2A4F">
          <w:headerReference w:type="even" r:id="rId8"/>
          <w:headerReference w:type="default" r:id="rId9"/>
          <w:footerReference w:type="even" r:id="rId10"/>
          <w:footerReference w:type="default" r:id="rId11"/>
          <w:headerReference w:type="first" r:id="rId12"/>
          <w:footerReference w:type="first" r:id="rId13"/>
          <w:pgSz w:w="11906" w:h="16838"/>
          <w:pgMar w:top="142" w:right="424" w:bottom="284" w:left="567" w:header="708" w:footer="21" w:gutter="0"/>
          <w:cols w:space="708"/>
          <w:docGrid w:linePitch="360"/>
        </w:sectPr>
      </w:pPr>
    </w:p>
    <w:p w:rsidR="005A1245" w:rsidRDefault="00E54255">
      <w:pPr>
        <w:rPr>
          <w:rFonts w:ascii="Berlin Sans FB" w:eastAsiaTheme="minorHAnsi" w:hAnsi="Berlin Sans FB" w:cs="Latha"/>
          <w:sz w:val="6"/>
          <w:szCs w:val="6"/>
          <w:lang w:eastAsia="en-US"/>
        </w:rPr>
      </w:pPr>
      <w:r>
        <w:rPr>
          <w:noProof/>
        </w:rPr>
        <mc:AlternateContent>
          <mc:Choice Requires="wps">
            <w:drawing>
              <wp:anchor distT="0" distB="0" distL="114300" distR="114300" simplePos="0" relativeHeight="251669504" behindDoc="0" locked="0" layoutInCell="1" allowOverlap="1">
                <wp:simplePos x="0" y="0"/>
                <wp:positionH relativeFrom="column">
                  <wp:posOffset>1355090</wp:posOffset>
                </wp:positionH>
                <wp:positionV relativeFrom="paragraph">
                  <wp:posOffset>40640</wp:posOffset>
                </wp:positionV>
                <wp:extent cx="5250180" cy="400050"/>
                <wp:effectExtent l="38100" t="38100" r="102870" b="952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400050"/>
                        </a:xfrm>
                        <a:prstGeom prst="rect">
                          <a:avLst/>
                        </a:prstGeom>
                        <a:solidFill>
                          <a:schemeClr val="bg1">
                            <a:lumMod val="95000"/>
                          </a:schemeClr>
                        </a:solidFill>
                        <a:ln w="9525">
                          <a:noFill/>
                          <a:miter lim="800000"/>
                          <a:headEnd/>
                          <a:tailEnd/>
                        </a:ln>
                        <a:effectLst>
                          <a:outerShdw blurRad="50800" dist="38100" dir="2700000" algn="tl" rotWithShape="0">
                            <a:prstClr val="black">
                              <a:alpha val="40000"/>
                            </a:prstClr>
                          </a:outerShdw>
                        </a:effectLst>
                      </wps:spPr>
                      <wps:txbx>
                        <w:txbxContent>
                          <w:p w:rsidR="008E1132" w:rsidRPr="00E54255" w:rsidRDefault="008E1132" w:rsidP="00E54255">
                            <w:pPr>
                              <w:jc w:val="center"/>
                              <w:rPr>
                                <w:rFonts w:ascii="Berlin Sans FB Demi" w:hAnsi="Berlin Sans FB Demi"/>
                                <w:b/>
                                <w:color w:val="002060"/>
                                <w:sz w:val="32"/>
                                <w:szCs w:val="32"/>
                              </w:rPr>
                            </w:pPr>
                            <w:r w:rsidRPr="00E54255">
                              <w:rPr>
                                <w:rFonts w:ascii="Berlin Sans FB Demi" w:hAnsi="Berlin Sans FB Demi"/>
                                <w:b/>
                                <w:color w:val="002060"/>
                                <w:sz w:val="32"/>
                                <w:szCs w:val="32"/>
                              </w:rPr>
                              <w:t>Fiche recueil d’un</w:t>
                            </w:r>
                            <w:r>
                              <w:rPr>
                                <w:rFonts w:ascii="Berlin Sans FB Demi" w:hAnsi="Berlin Sans FB Demi"/>
                                <w:b/>
                                <w:color w:val="002060"/>
                                <w:sz w:val="32"/>
                                <w:szCs w:val="32"/>
                              </w:rPr>
                              <w:t xml:space="preserve"> évé</w:t>
                            </w:r>
                            <w:r w:rsidRPr="00E54255">
                              <w:rPr>
                                <w:rFonts w:ascii="Berlin Sans FB Demi" w:hAnsi="Berlin Sans FB Demi"/>
                                <w:b/>
                                <w:color w:val="002060"/>
                                <w:sz w:val="32"/>
                                <w:szCs w:val="32"/>
                              </w:rPr>
                              <w:t>nement préoccupant (EP)</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7pt;margin-top:3.2pt;width:413.4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" fillcolor="#f2f2f2 [3052]" stroked="f">
                <v:shadow on="t" color="black" opacity="26214f" origin="-.5,-.5" offset=".74836mm,.74836mm"/>
                <v:textbox inset="1mm,1mm,1mm,1mm">
                  <w:txbxContent>
                    <w:p w:rsidR="008E1132" w:rsidRPr="00E54255" w:rsidRDefault="008E1132" w:rsidP="00E54255">
                      <w:pPr>
                        <w:jc w:val="center"/>
                        <w:rPr>
                          <w:rFonts w:ascii="Berlin Sans FB Demi" w:hAnsi="Berlin Sans FB Demi"/>
                          <w:b/>
                          <w:color w:val="002060"/>
                          <w:sz w:val="32"/>
                          <w:szCs w:val="32"/>
                        </w:rPr>
                      </w:pPr>
                      <w:r w:rsidRPr="00E54255">
                        <w:rPr>
                          <w:rFonts w:ascii="Berlin Sans FB Demi" w:hAnsi="Berlin Sans FB Demi"/>
                          <w:b/>
                          <w:color w:val="002060"/>
                          <w:sz w:val="32"/>
                          <w:szCs w:val="32"/>
                        </w:rPr>
                        <w:t>Fiche recueil d’un</w:t>
                      </w:r>
                      <w:r>
                        <w:rPr>
                          <w:rFonts w:ascii="Berlin Sans FB Demi" w:hAnsi="Berlin Sans FB Demi"/>
                          <w:b/>
                          <w:color w:val="002060"/>
                          <w:sz w:val="32"/>
                          <w:szCs w:val="32"/>
                        </w:rPr>
                        <w:t xml:space="preserve"> évé</w:t>
                      </w:r>
                      <w:r w:rsidRPr="00E54255">
                        <w:rPr>
                          <w:rFonts w:ascii="Berlin Sans FB Demi" w:hAnsi="Berlin Sans FB Demi"/>
                          <w:b/>
                          <w:color w:val="002060"/>
                          <w:sz w:val="32"/>
                          <w:szCs w:val="32"/>
                        </w:rPr>
                        <w:t>nement préoccupant (EP)</w:t>
                      </w:r>
                    </w:p>
                  </w:txbxContent>
                </v:textbox>
              </v:shape>
            </w:pict>
          </mc:Fallback>
        </mc:AlternateContent>
      </w:r>
    </w:p>
    <w:p w:rsidR="00CD48B6" w:rsidRDefault="00E54255">
      <w:pPr>
        <w:rPr>
          <w:rFonts w:asciiTheme="minorHAnsi" w:eastAsiaTheme="minorHAnsi" w:hAnsiTheme="minorHAnsi" w:cs="Latha"/>
          <w:lang w:eastAsia="en-US"/>
        </w:rPr>
      </w:pPr>
      <w:r w:rsidRPr="00E54255">
        <w:rPr>
          <w:rFonts w:asciiTheme="minorHAnsi" w:eastAsiaTheme="minorHAnsi" w:hAnsiTheme="minorHAnsi" w:cs="Latha"/>
          <w:noProof/>
        </w:rPr>
        <w:drawing>
          <wp:inline distT="0" distB="0" distL="0" distR="0">
            <wp:extent cx="1133475" cy="453708"/>
            <wp:effectExtent l="0" t="0" r="0" b="3810"/>
            <wp:docPr id="2" name="Image 2" descr="C:\Users\nellybrochard\Desktop\A CONSERVER\LOGOS DEMANDES\LOGO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llybrochard\Desktop\A CONSERVER\LOGOS DEMANDES\LOGO_quad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2730" cy="457413"/>
                    </a:xfrm>
                    <a:prstGeom prst="rect">
                      <a:avLst/>
                    </a:prstGeom>
                    <a:noFill/>
                    <a:ln>
                      <a:noFill/>
                    </a:ln>
                  </pic:spPr>
                </pic:pic>
              </a:graphicData>
            </a:graphic>
          </wp:inline>
        </w:drawing>
      </w:r>
    </w:p>
    <w:p w:rsidR="00391F39" w:rsidRDefault="00391F39">
      <w:pPr>
        <w:rPr>
          <w:rFonts w:asciiTheme="minorHAnsi" w:eastAsiaTheme="minorHAnsi" w:hAnsiTheme="minorHAnsi" w:cs="Latha"/>
          <w:lang w:eastAsia="en-US"/>
        </w:rPr>
      </w:pPr>
    </w:p>
    <w:p w:rsidR="00DF442F" w:rsidRDefault="00DF442F">
      <w:pPr>
        <w:rPr>
          <w:rFonts w:asciiTheme="minorHAnsi" w:eastAsiaTheme="minorHAnsi" w:hAnsiTheme="minorHAnsi" w:cs="Latha"/>
          <w:lang w:eastAsia="en-US"/>
        </w:rPr>
      </w:pPr>
    </w:p>
    <w:p w:rsidR="001E18A6" w:rsidRPr="00E54255" w:rsidRDefault="00E54255" w:rsidP="00E54255">
      <w:pPr>
        <w:shd w:val="clear" w:color="auto" w:fill="95B3D7" w:themeFill="accent1" w:themeFillTint="99"/>
        <w:rPr>
          <w:rFonts w:ascii="ITC Avant Garde Gothic" w:eastAsiaTheme="minorHAnsi" w:hAnsi="ITC Avant Garde Gothic" w:cs="Latha"/>
          <w:b/>
          <w:color w:val="FFFFFF" w:themeColor="background1"/>
          <w:spacing w:val="10"/>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1E18A6" w:rsidRPr="00E54255">
        <w:rPr>
          <w:rFonts w:ascii="ITC Avant Garde Gothic" w:eastAsiaTheme="minorHAnsi" w:hAnsi="ITC Avant Garde Gothic" w:cs="Latha"/>
          <w:b/>
          <w:color w:val="FFFFFF" w:themeColor="background1"/>
          <w:spacing w:val="10"/>
          <w:sz w:val="22"/>
          <w:szCs w:val="22"/>
          <w:lang w:eastAsia="en-US"/>
        </w:rPr>
        <w:t>Auteur de la transmission de l’EP</w:t>
      </w:r>
    </w:p>
    <w:p w:rsidR="00EC5518" w:rsidRDefault="00EC5518" w:rsidP="001E18A6">
      <w:pPr>
        <w:tabs>
          <w:tab w:val="left" w:pos="10789"/>
        </w:tabs>
        <w:overflowPunct/>
        <w:autoSpaceDE/>
        <w:autoSpaceDN/>
        <w:adjustRightInd/>
        <w:rPr>
          <w:rFonts w:ascii="Ciutadella Light" w:eastAsiaTheme="minorHAnsi" w:hAnsi="Ciutadella Light"/>
          <w:lang w:eastAsia="en-US"/>
        </w:rPr>
      </w:pPr>
    </w:p>
    <w:p w:rsidR="001E18A6" w:rsidRPr="00EC5518" w:rsidRDefault="00B9661E" w:rsidP="00EC5518">
      <w:pPr>
        <w:tabs>
          <w:tab w:val="left" w:leader="dot" w:pos="10489"/>
        </w:tabs>
        <w:overflowPunct/>
        <w:autoSpaceDE/>
        <w:autoSpaceDN/>
        <w:adjustRightInd/>
        <w:spacing w:after="60"/>
        <w:rPr>
          <w:rFonts w:ascii="Ciutadella Light" w:eastAsiaTheme="minorHAnsi" w:hAnsi="Ciutadella Light"/>
          <w:lang w:eastAsia="en-US"/>
        </w:rPr>
      </w:pPr>
      <w:r w:rsidRPr="00EC5518">
        <w:rPr>
          <w:rFonts w:ascii="Ciutadella Light" w:eastAsiaTheme="minorHAnsi" w:hAnsi="Ciutadella Light"/>
          <w:lang w:eastAsia="en-US"/>
        </w:rPr>
        <w:t>Etablissement/Organisme/Service</w:t>
      </w:r>
      <w:r w:rsidR="00E04C89" w:rsidRPr="00EC5518">
        <w:rPr>
          <w:rFonts w:ascii="Ciutadella Light" w:eastAsiaTheme="minorHAnsi" w:hAnsi="Ciutadella Light"/>
          <w:lang w:eastAsia="en-US"/>
        </w:rPr>
        <w:t>/Profession</w:t>
      </w:r>
      <w:r w:rsidRPr="00EC5518">
        <w:rPr>
          <w:rFonts w:ascii="Ciutadella Light" w:eastAsiaTheme="minorHAnsi" w:hAnsi="Ciutadella Light"/>
          <w:lang w:eastAsia="en-US"/>
        </w:rPr>
        <w:t> :</w:t>
      </w:r>
      <w:r w:rsidR="00EC5518">
        <w:rPr>
          <w:rFonts w:ascii="Ciutadella Light" w:eastAsiaTheme="minorHAnsi" w:hAnsi="Ciutadella Light"/>
          <w:lang w:eastAsia="en-US"/>
        </w:rPr>
        <w:t xml:space="preserve"> </w:t>
      </w:r>
      <w:r w:rsidR="00EC5518">
        <w:rPr>
          <w:rFonts w:ascii="Ciutadella Light" w:eastAsiaTheme="minorHAnsi" w:hAnsi="Ciutadella Light"/>
          <w:lang w:eastAsia="en-US"/>
        </w:rPr>
        <w:tab/>
      </w:r>
    </w:p>
    <w:p w:rsidR="001E18A6" w:rsidRPr="00EC5518" w:rsidRDefault="001E18A6" w:rsidP="00EC5518">
      <w:pPr>
        <w:tabs>
          <w:tab w:val="left" w:leader="dot" w:pos="10489"/>
        </w:tabs>
        <w:overflowPunct/>
        <w:autoSpaceDE/>
        <w:autoSpaceDN/>
        <w:adjustRightInd/>
        <w:spacing w:after="60"/>
        <w:rPr>
          <w:rFonts w:ascii="Ciutadella Light" w:eastAsiaTheme="minorHAnsi" w:hAnsi="Ciutadella Light"/>
          <w:lang w:eastAsia="en-US"/>
        </w:rPr>
      </w:pPr>
      <w:r w:rsidRPr="00EC5518">
        <w:rPr>
          <w:rFonts w:ascii="Ciutadella Light" w:eastAsiaTheme="minorHAnsi" w:hAnsi="Ciutadella Light"/>
          <w:lang w:eastAsia="en-US"/>
        </w:rPr>
        <w:t>Adresse :</w:t>
      </w:r>
      <w:r w:rsidR="00EC5518">
        <w:rPr>
          <w:rFonts w:ascii="Ciutadella Light" w:eastAsiaTheme="minorHAnsi" w:hAnsi="Ciutadella Light"/>
          <w:lang w:eastAsia="en-US"/>
        </w:rPr>
        <w:t xml:space="preserve"> </w:t>
      </w:r>
      <w:r w:rsidR="00EC5518">
        <w:rPr>
          <w:rFonts w:ascii="Ciutadella Light" w:eastAsiaTheme="minorHAnsi" w:hAnsi="Ciutadella Light"/>
          <w:lang w:eastAsia="en-US"/>
        </w:rPr>
        <w:tab/>
      </w:r>
    </w:p>
    <w:p w:rsidR="00B9661E" w:rsidRPr="00EC5518" w:rsidRDefault="00B9661E" w:rsidP="00EC5518">
      <w:pPr>
        <w:tabs>
          <w:tab w:val="left" w:leader="dot" w:pos="10489"/>
        </w:tabs>
        <w:overflowPunct/>
        <w:autoSpaceDE/>
        <w:autoSpaceDN/>
        <w:adjustRightInd/>
        <w:spacing w:after="60"/>
        <w:rPr>
          <w:rFonts w:ascii="Ciutadella Light" w:eastAsiaTheme="minorHAnsi" w:hAnsi="Ciutadella Light"/>
          <w:lang w:eastAsia="en-US"/>
        </w:rPr>
      </w:pPr>
      <w:r w:rsidRPr="00EC5518">
        <w:rPr>
          <w:rFonts w:ascii="Ciutadella Light" w:eastAsiaTheme="minorHAnsi" w:hAnsi="Ciutadella Light"/>
          <w:lang w:eastAsia="en-US"/>
        </w:rPr>
        <w:t>NOM  et Prénom du professionnel ayant recueilli l’EP:</w:t>
      </w:r>
      <w:r w:rsidR="00EC5518">
        <w:rPr>
          <w:rFonts w:ascii="Ciutadella Light" w:eastAsiaTheme="minorHAnsi" w:hAnsi="Ciutadella Light"/>
          <w:lang w:eastAsia="en-US"/>
        </w:rPr>
        <w:t xml:space="preserve"> </w:t>
      </w:r>
      <w:r w:rsidR="00EC5518">
        <w:rPr>
          <w:rFonts w:ascii="Ciutadella Light" w:eastAsiaTheme="minorHAnsi" w:hAnsi="Ciutadella Light"/>
          <w:lang w:eastAsia="en-US"/>
        </w:rPr>
        <w:tab/>
      </w:r>
    </w:p>
    <w:p w:rsidR="001E18A6" w:rsidRPr="00EC5518" w:rsidRDefault="001E18A6" w:rsidP="00EC5518">
      <w:pPr>
        <w:tabs>
          <w:tab w:val="left" w:leader="dot" w:pos="5103"/>
          <w:tab w:val="left" w:leader="dot" w:pos="10489"/>
        </w:tabs>
        <w:overflowPunct/>
        <w:autoSpaceDE/>
        <w:autoSpaceDN/>
        <w:adjustRightInd/>
        <w:spacing w:after="60"/>
        <w:rPr>
          <w:rFonts w:ascii="Ciutadella Light" w:eastAsiaTheme="minorHAnsi" w:hAnsi="Ciutadella Light"/>
          <w:lang w:eastAsia="en-US"/>
        </w:rPr>
      </w:pPr>
      <w:r w:rsidRPr="00EC5518">
        <w:rPr>
          <w:rFonts w:ascii="Ciutadella Light" w:eastAsiaTheme="minorHAnsi" w:hAnsi="Ciutadella Light"/>
          <w:lang w:eastAsia="en-US"/>
        </w:rPr>
        <w:t>Téléphone :</w:t>
      </w:r>
      <w:r w:rsidR="00EC5518">
        <w:rPr>
          <w:rFonts w:ascii="Ciutadella Light" w:eastAsiaTheme="minorHAnsi" w:hAnsi="Ciutadella Light"/>
          <w:lang w:eastAsia="en-US"/>
        </w:rPr>
        <w:t xml:space="preserve"> </w:t>
      </w:r>
      <w:r w:rsidR="00EC5518">
        <w:rPr>
          <w:rFonts w:ascii="Ciutadella Light" w:eastAsiaTheme="minorHAnsi" w:hAnsi="Ciutadella Light"/>
          <w:lang w:eastAsia="en-US"/>
        </w:rPr>
        <w:tab/>
        <w:t xml:space="preserve"> </w:t>
      </w:r>
      <w:r w:rsidRPr="00EC5518">
        <w:rPr>
          <w:rFonts w:ascii="Ciutadella Light" w:eastAsiaTheme="minorHAnsi" w:hAnsi="Ciutadella Light"/>
          <w:lang w:eastAsia="en-US"/>
        </w:rPr>
        <w:t>Mail :</w:t>
      </w:r>
      <w:r w:rsidR="00EC5518">
        <w:rPr>
          <w:rFonts w:ascii="Ciutadella Light" w:eastAsiaTheme="minorHAnsi" w:hAnsi="Ciutadella Light"/>
          <w:lang w:eastAsia="en-US"/>
        </w:rPr>
        <w:t xml:space="preserve"> </w:t>
      </w:r>
      <w:r w:rsidR="00EC5518">
        <w:rPr>
          <w:rFonts w:ascii="Ciutadella Light" w:eastAsiaTheme="minorHAnsi" w:hAnsi="Ciutadella Light"/>
          <w:lang w:eastAsia="en-US"/>
        </w:rPr>
        <w:tab/>
      </w:r>
    </w:p>
    <w:p w:rsidR="006142B0" w:rsidRPr="00EC5518" w:rsidRDefault="00554215" w:rsidP="00EC5518">
      <w:pPr>
        <w:tabs>
          <w:tab w:val="left" w:leader="dot" w:pos="10489"/>
        </w:tabs>
        <w:overflowPunct/>
        <w:autoSpaceDE/>
        <w:autoSpaceDN/>
        <w:adjustRightInd/>
        <w:rPr>
          <w:rFonts w:ascii="Ciutadella Light" w:eastAsiaTheme="minorHAnsi" w:hAnsi="Ciutadella Light"/>
          <w:lang w:eastAsia="en-US"/>
        </w:rPr>
      </w:pPr>
      <w:r w:rsidRPr="00EC5518">
        <w:rPr>
          <w:rFonts w:ascii="Ciutadella Light" w:eastAsiaTheme="minorHAnsi" w:hAnsi="Ciutadella Light"/>
          <w:lang w:eastAsia="en-US"/>
        </w:rPr>
        <w:t>Lien avec l’enfant :</w:t>
      </w:r>
      <w:r w:rsidR="00EC5518">
        <w:rPr>
          <w:rFonts w:ascii="Ciutadella Light" w:eastAsiaTheme="minorHAnsi" w:hAnsi="Ciutadella Light"/>
          <w:lang w:eastAsia="en-US"/>
        </w:rPr>
        <w:t xml:space="preserve"> </w:t>
      </w:r>
      <w:r w:rsidR="00EC5518">
        <w:rPr>
          <w:rFonts w:ascii="Ciutadella Light" w:eastAsiaTheme="minorHAnsi" w:hAnsi="Ciutadella Light"/>
          <w:lang w:eastAsia="en-US"/>
        </w:rPr>
        <w:tab/>
      </w:r>
    </w:p>
    <w:p w:rsidR="00CB34DC" w:rsidRPr="00DF442F" w:rsidRDefault="00CB34DC" w:rsidP="001C4C15">
      <w:pPr>
        <w:tabs>
          <w:tab w:val="left" w:pos="10789"/>
        </w:tabs>
        <w:overflowPunct/>
        <w:autoSpaceDE/>
        <w:autoSpaceDN/>
        <w:adjustRightInd/>
        <w:rPr>
          <w:rFonts w:ascii="Ciutadella Light" w:eastAsiaTheme="minorHAnsi" w:hAnsi="Ciutadella Light"/>
          <w:sz w:val="24"/>
          <w:szCs w:val="24"/>
          <w:lang w:eastAsia="en-US"/>
        </w:rPr>
      </w:pPr>
    </w:p>
    <w:p w:rsidR="007C3975" w:rsidRPr="00E54255" w:rsidRDefault="007C4194" w:rsidP="00E54255">
      <w:pPr>
        <w:shd w:val="clear" w:color="auto" w:fill="95B3D7" w:themeFill="accent1" w:themeFillTint="99"/>
        <w:rPr>
          <w:rFonts w:ascii="ITC Avant Garde Gothic" w:eastAsiaTheme="minorHAnsi" w:hAnsi="ITC Avant Garde Gothic" w:cs="Latha"/>
          <w:b/>
          <w:color w:val="FFFFFF" w:themeColor="background1"/>
          <w:spacing w:val="10"/>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E54255" w:rsidRPr="00E54255">
        <w:rPr>
          <w:rFonts w:ascii="ITC Avant Garde Gothic" w:eastAsiaTheme="minorHAnsi" w:hAnsi="ITC Avant Garde Gothic" w:cs="Latha"/>
          <w:b/>
          <w:color w:val="FFFFFF" w:themeColor="background1"/>
          <w:spacing w:val="10"/>
          <w:sz w:val="22"/>
          <w:szCs w:val="22"/>
          <w:lang w:eastAsia="en-US"/>
        </w:rPr>
        <w:t xml:space="preserve"> </w:t>
      </w:r>
      <w:r w:rsidR="00AD5312" w:rsidRPr="00E54255">
        <w:rPr>
          <w:rFonts w:ascii="ITC Avant Garde Gothic" w:eastAsiaTheme="minorHAnsi" w:hAnsi="ITC Avant Garde Gothic" w:cs="Latha"/>
          <w:b/>
          <w:color w:val="FFFFFF" w:themeColor="background1"/>
          <w:spacing w:val="10"/>
          <w:sz w:val="22"/>
          <w:szCs w:val="22"/>
          <w:lang w:eastAsia="en-US"/>
        </w:rPr>
        <w:t>Identification du ou des mineur</w:t>
      </w:r>
      <w:r w:rsidR="00A70FB1" w:rsidRPr="00E54255">
        <w:rPr>
          <w:rFonts w:ascii="ITC Avant Garde Gothic" w:eastAsiaTheme="minorHAnsi" w:hAnsi="ITC Avant Garde Gothic" w:cs="Latha"/>
          <w:b/>
          <w:color w:val="FFFFFF" w:themeColor="background1"/>
          <w:spacing w:val="10"/>
          <w:sz w:val="22"/>
          <w:szCs w:val="22"/>
          <w:lang w:eastAsia="en-US"/>
        </w:rPr>
        <w:t>(</w:t>
      </w:r>
      <w:r w:rsidR="00AD5312" w:rsidRPr="00E54255">
        <w:rPr>
          <w:rFonts w:ascii="ITC Avant Garde Gothic" w:eastAsiaTheme="minorHAnsi" w:hAnsi="ITC Avant Garde Gothic" w:cs="Latha"/>
          <w:b/>
          <w:color w:val="FFFFFF" w:themeColor="background1"/>
          <w:spacing w:val="10"/>
          <w:sz w:val="22"/>
          <w:szCs w:val="22"/>
          <w:lang w:eastAsia="en-US"/>
        </w:rPr>
        <w:t>s</w:t>
      </w:r>
      <w:r w:rsidR="00A70FB1" w:rsidRPr="00E54255">
        <w:rPr>
          <w:rFonts w:ascii="ITC Avant Garde Gothic" w:eastAsiaTheme="minorHAnsi" w:hAnsi="ITC Avant Garde Gothic" w:cs="Latha"/>
          <w:b/>
          <w:color w:val="FFFFFF" w:themeColor="background1"/>
          <w:spacing w:val="10"/>
          <w:sz w:val="22"/>
          <w:szCs w:val="22"/>
          <w:lang w:eastAsia="en-US"/>
        </w:rPr>
        <w:t>)</w:t>
      </w:r>
      <w:r w:rsidR="005A1B98" w:rsidRPr="00E54255">
        <w:rPr>
          <w:rFonts w:ascii="ITC Avant Garde Gothic" w:eastAsiaTheme="minorHAnsi" w:hAnsi="ITC Avant Garde Gothic" w:cs="Latha"/>
          <w:b/>
          <w:color w:val="FFFFFF" w:themeColor="background1"/>
          <w:spacing w:val="10"/>
          <w:sz w:val="22"/>
          <w:szCs w:val="22"/>
          <w:lang w:eastAsia="en-US"/>
        </w:rPr>
        <w:t xml:space="preserve"> concerné(s)</w:t>
      </w:r>
      <w:r w:rsidR="001E18A6" w:rsidRPr="00E54255">
        <w:rPr>
          <w:rFonts w:ascii="ITC Avant Garde Gothic" w:eastAsiaTheme="minorHAnsi" w:hAnsi="ITC Avant Garde Gothic" w:cs="Latha"/>
          <w:b/>
          <w:color w:val="FFFFFF" w:themeColor="background1"/>
          <w:spacing w:val="10"/>
          <w:sz w:val="22"/>
          <w:szCs w:val="22"/>
          <w:lang w:eastAsia="en-US"/>
        </w:rPr>
        <w:t xml:space="preserve"> par l’</w:t>
      </w:r>
      <w:r w:rsidR="002D4E0A" w:rsidRPr="00E54255">
        <w:rPr>
          <w:rFonts w:ascii="ITC Avant Garde Gothic" w:eastAsiaTheme="minorHAnsi" w:hAnsi="ITC Avant Garde Gothic" w:cs="Latha"/>
          <w:b/>
          <w:color w:val="FFFFFF" w:themeColor="background1"/>
          <w:spacing w:val="10"/>
          <w:sz w:val="22"/>
          <w:szCs w:val="22"/>
          <w:lang w:eastAsia="en-US"/>
        </w:rPr>
        <w:t>E</w:t>
      </w:r>
      <w:r w:rsidR="00944602" w:rsidRPr="00E54255">
        <w:rPr>
          <w:rFonts w:ascii="ITC Avant Garde Gothic" w:eastAsiaTheme="minorHAnsi" w:hAnsi="ITC Avant Garde Gothic" w:cs="Latha"/>
          <w:b/>
          <w:color w:val="FFFFFF" w:themeColor="background1"/>
          <w:spacing w:val="10"/>
          <w:sz w:val="22"/>
          <w:szCs w:val="22"/>
          <w:lang w:eastAsia="en-US"/>
        </w:rPr>
        <w:t>vènement préoccupant (EP)</w:t>
      </w:r>
    </w:p>
    <w:p w:rsidR="00AD5312" w:rsidRPr="00DF442F" w:rsidRDefault="00AD5312" w:rsidP="001E18A6">
      <w:pPr>
        <w:overflowPunct/>
        <w:autoSpaceDE/>
        <w:autoSpaceDN/>
        <w:adjustRightInd/>
        <w:rPr>
          <w:rFonts w:ascii="Ciutadella Light" w:eastAsiaTheme="minorHAnsi" w:hAnsi="Ciutadella Light" w:cs="Latha"/>
          <w:b/>
          <w:noProof/>
        </w:rPr>
      </w:pPr>
    </w:p>
    <w:tbl>
      <w:tblPr>
        <w:tblStyle w:val="Grilledutableau"/>
        <w:tblW w:w="5000" w:type="pct"/>
        <w:tblLook w:val="04A0" w:firstRow="1" w:lastRow="0" w:firstColumn="1" w:lastColumn="0" w:noHBand="0" w:noVBand="1"/>
      </w:tblPr>
      <w:tblGrid>
        <w:gridCol w:w="2329"/>
        <w:gridCol w:w="1943"/>
        <w:gridCol w:w="1802"/>
        <w:gridCol w:w="1387"/>
        <w:gridCol w:w="3018"/>
      </w:tblGrid>
      <w:tr w:rsidR="001E18A6" w:rsidRPr="002E4642" w:rsidTr="00E54255">
        <w:tc>
          <w:tcPr>
            <w:tcW w:w="1111" w:type="pct"/>
            <w:shd w:val="clear" w:color="auto" w:fill="DBE5F1" w:themeFill="accent1" w:themeFillTint="33"/>
          </w:tcPr>
          <w:p w:rsidR="001E18A6" w:rsidRPr="002E4642" w:rsidRDefault="001E18A6" w:rsidP="005A1B98">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Nom</w:t>
            </w:r>
          </w:p>
        </w:tc>
        <w:tc>
          <w:tcPr>
            <w:tcW w:w="927" w:type="pct"/>
            <w:shd w:val="clear" w:color="auto" w:fill="DBE5F1" w:themeFill="accent1" w:themeFillTint="33"/>
          </w:tcPr>
          <w:p w:rsidR="001E18A6" w:rsidRPr="002E4642" w:rsidRDefault="001E18A6" w:rsidP="005A1B98">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Prénom</w:t>
            </w:r>
          </w:p>
        </w:tc>
        <w:tc>
          <w:tcPr>
            <w:tcW w:w="860" w:type="pct"/>
            <w:shd w:val="clear" w:color="auto" w:fill="DBE5F1" w:themeFill="accent1" w:themeFillTint="33"/>
          </w:tcPr>
          <w:p w:rsidR="001E18A6" w:rsidRPr="002E4642" w:rsidRDefault="001E18A6" w:rsidP="005A1B98">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Né(e)le</w:t>
            </w:r>
          </w:p>
        </w:tc>
        <w:tc>
          <w:tcPr>
            <w:tcW w:w="662" w:type="pct"/>
            <w:shd w:val="clear" w:color="auto" w:fill="DBE5F1" w:themeFill="accent1" w:themeFillTint="33"/>
          </w:tcPr>
          <w:p w:rsidR="001E18A6" w:rsidRPr="002E4642" w:rsidRDefault="007C4194" w:rsidP="005A1B98">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A</w:t>
            </w:r>
            <w:r w:rsidR="001E18A6" w:rsidRPr="002E4642">
              <w:rPr>
                <w:rFonts w:ascii="Ciutadella Light" w:eastAsiaTheme="minorHAnsi" w:hAnsi="Ciutadella Light" w:cs="Latha"/>
                <w:b/>
                <w:noProof/>
                <w:sz w:val="18"/>
                <w:szCs w:val="18"/>
              </w:rPr>
              <w:t>ge</w:t>
            </w:r>
          </w:p>
        </w:tc>
        <w:tc>
          <w:tcPr>
            <w:tcW w:w="1440" w:type="pct"/>
            <w:shd w:val="clear" w:color="auto" w:fill="DBE5F1" w:themeFill="accent1" w:themeFillTint="33"/>
          </w:tcPr>
          <w:p w:rsidR="001E18A6" w:rsidRPr="002E4642" w:rsidRDefault="007C4194" w:rsidP="005A1B98">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L</w:t>
            </w:r>
            <w:r w:rsidR="001E18A6" w:rsidRPr="002E4642">
              <w:rPr>
                <w:rFonts w:ascii="Ciutadella Light" w:eastAsiaTheme="minorHAnsi" w:hAnsi="Ciutadella Light" w:cs="Latha"/>
                <w:b/>
                <w:noProof/>
                <w:sz w:val="18"/>
                <w:szCs w:val="18"/>
              </w:rPr>
              <w:t>ieu de résidence</w:t>
            </w:r>
          </w:p>
        </w:tc>
      </w:tr>
      <w:tr w:rsidR="001E18A6" w:rsidRPr="002E4642" w:rsidTr="005C06A7">
        <w:tc>
          <w:tcPr>
            <w:tcW w:w="1111"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927"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860"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662"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1440"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r>
      <w:tr w:rsidR="00DF442F" w:rsidRPr="002E4642" w:rsidTr="005C06A7">
        <w:tc>
          <w:tcPr>
            <w:tcW w:w="1111" w:type="pct"/>
          </w:tcPr>
          <w:p w:rsidR="00DF442F" w:rsidRPr="002E4642" w:rsidRDefault="00DF442F" w:rsidP="007C3975">
            <w:pPr>
              <w:overflowPunct/>
              <w:autoSpaceDE/>
              <w:autoSpaceDN/>
              <w:adjustRightInd/>
              <w:rPr>
                <w:rFonts w:ascii="Ciutadella Light" w:eastAsiaTheme="minorHAnsi" w:hAnsi="Ciutadella Light" w:cs="Latha"/>
                <w:b/>
                <w:noProof/>
                <w:sz w:val="18"/>
                <w:szCs w:val="18"/>
              </w:rPr>
            </w:pPr>
          </w:p>
        </w:tc>
        <w:tc>
          <w:tcPr>
            <w:tcW w:w="927" w:type="pct"/>
          </w:tcPr>
          <w:p w:rsidR="00DF442F" w:rsidRPr="002E4642" w:rsidRDefault="00DF442F" w:rsidP="007C3975">
            <w:pPr>
              <w:overflowPunct/>
              <w:autoSpaceDE/>
              <w:autoSpaceDN/>
              <w:adjustRightInd/>
              <w:rPr>
                <w:rFonts w:ascii="Ciutadella Light" w:eastAsiaTheme="minorHAnsi" w:hAnsi="Ciutadella Light" w:cs="Latha"/>
                <w:b/>
                <w:noProof/>
                <w:sz w:val="18"/>
                <w:szCs w:val="18"/>
              </w:rPr>
            </w:pPr>
          </w:p>
        </w:tc>
        <w:tc>
          <w:tcPr>
            <w:tcW w:w="860" w:type="pct"/>
          </w:tcPr>
          <w:p w:rsidR="00DF442F" w:rsidRPr="002E4642" w:rsidRDefault="00DF442F" w:rsidP="007C3975">
            <w:pPr>
              <w:overflowPunct/>
              <w:autoSpaceDE/>
              <w:autoSpaceDN/>
              <w:adjustRightInd/>
              <w:rPr>
                <w:rFonts w:ascii="Ciutadella Light" w:eastAsiaTheme="minorHAnsi" w:hAnsi="Ciutadella Light" w:cs="Latha"/>
                <w:b/>
                <w:noProof/>
                <w:sz w:val="18"/>
                <w:szCs w:val="18"/>
              </w:rPr>
            </w:pPr>
          </w:p>
        </w:tc>
        <w:tc>
          <w:tcPr>
            <w:tcW w:w="662" w:type="pct"/>
          </w:tcPr>
          <w:p w:rsidR="00DF442F" w:rsidRPr="002E4642" w:rsidRDefault="00DF442F" w:rsidP="007C3975">
            <w:pPr>
              <w:overflowPunct/>
              <w:autoSpaceDE/>
              <w:autoSpaceDN/>
              <w:adjustRightInd/>
              <w:rPr>
                <w:rFonts w:ascii="Ciutadella Light" w:eastAsiaTheme="minorHAnsi" w:hAnsi="Ciutadella Light" w:cs="Latha"/>
                <w:b/>
                <w:noProof/>
                <w:sz w:val="18"/>
                <w:szCs w:val="18"/>
              </w:rPr>
            </w:pPr>
          </w:p>
        </w:tc>
        <w:tc>
          <w:tcPr>
            <w:tcW w:w="1440" w:type="pct"/>
          </w:tcPr>
          <w:p w:rsidR="00DF442F" w:rsidRPr="002E4642" w:rsidRDefault="00DF442F" w:rsidP="007C3975">
            <w:pPr>
              <w:overflowPunct/>
              <w:autoSpaceDE/>
              <w:autoSpaceDN/>
              <w:adjustRightInd/>
              <w:rPr>
                <w:rFonts w:ascii="Ciutadella Light" w:eastAsiaTheme="minorHAnsi" w:hAnsi="Ciutadella Light" w:cs="Latha"/>
                <w:b/>
                <w:noProof/>
                <w:sz w:val="18"/>
                <w:szCs w:val="18"/>
              </w:rPr>
            </w:pPr>
          </w:p>
        </w:tc>
      </w:tr>
      <w:tr w:rsidR="001E18A6" w:rsidRPr="002E4642" w:rsidTr="005C06A7">
        <w:tc>
          <w:tcPr>
            <w:tcW w:w="1111"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927"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860"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662"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1440"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r>
      <w:tr w:rsidR="001E18A6" w:rsidRPr="002E4642" w:rsidTr="005C06A7">
        <w:tc>
          <w:tcPr>
            <w:tcW w:w="1111"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927"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860"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662"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c>
          <w:tcPr>
            <w:tcW w:w="1440" w:type="pct"/>
          </w:tcPr>
          <w:p w:rsidR="001E18A6" w:rsidRPr="002E4642" w:rsidRDefault="001E18A6" w:rsidP="007C3975">
            <w:pPr>
              <w:overflowPunct/>
              <w:autoSpaceDE/>
              <w:autoSpaceDN/>
              <w:adjustRightInd/>
              <w:rPr>
                <w:rFonts w:ascii="Ciutadella Light" w:eastAsiaTheme="minorHAnsi" w:hAnsi="Ciutadella Light" w:cs="Latha"/>
                <w:b/>
                <w:noProof/>
                <w:sz w:val="18"/>
                <w:szCs w:val="18"/>
              </w:rPr>
            </w:pPr>
          </w:p>
        </w:tc>
      </w:tr>
    </w:tbl>
    <w:p w:rsidR="00A00DC3" w:rsidRPr="00EC5518" w:rsidRDefault="009C2C52" w:rsidP="00EC5518">
      <w:pPr>
        <w:widowControl w:val="0"/>
        <w:tabs>
          <w:tab w:val="left" w:pos="7513"/>
        </w:tabs>
        <w:rPr>
          <w:rFonts w:ascii="Ciutadella Light" w:hAnsi="Ciutadella Light" w:cs="Arial"/>
          <w:szCs w:val="24"/>
        </w:rPr>
      </w:pPr>
      <w:r w:rsidRPr="00EC5518">
        <w:rPr>
          <w:rFonts w:ascii="Ciutadella Light" w:hAnsi="Ciutadella Light" w:cs="Arial"/>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5.75pt;height:21.75pt" o:ole="">
            <v:imagedata r:id="rId15" o:title=""/>
          </v:shape>
          <w:control r:id="rId16" w:name="CheckBox4" w:shapeid="_x0000_i1049"/>
        </w:object>
      </w:r>
      <w:r w:rsidR="00A00DC3" w:rsidRPr="00EC5518">
        <w:rPr>
          <w:rFonts w:ascii="Ciutadella Light" w:hAnsi="Ciutadella Light" w:cs="Arial"/>
          <w:szCs w:val="24"/>
        </w:rPr>
        <w:t>Grossesse en cours</w:t>
      </w:r>
      <w:r w:rsidR="00FB5829" w:rsidRPr="00EC5518">
        <w:rPr>
          <w:rFonts w:ascii="Ciutadella Light" w:hAnsi="Ciutadella Light" w:cs="Arial"/>
          <w:szCs w:val="24"/>
        </w:rPr>
        <w:t xml:space="preserve">. </w:t>
      </w:r>
      <w:r w:rsidR="008E0F04" w:rsidRPr="00EC5518">
        <w:rPr>
          <w:rFonts w:ascii="Ciutadella Light" w:hAnsi="Ciutadella Light" w:cs="Arial"/>
          <w:szCs w:val="24"/>
        </w:rPr>
        <w:t>T</w:t>
      </w:r>
      <w:r w:rsidR="002A1E41" w:rsidRPr="00EC5518">
        <w:rPr>
          <w:rFonts w:ascii="Ciutadella Light" w:hAnsi="Ciutadella Light" w:cs="Arial"/>
          <w:szCs w:val="24"/>
        </w:rPr>
        <w:t>erme</w:t>
      </w:r>
      <w:r w:rsidR="00FB5829" w:rsidRPr="00EC5518">
        <w:rPr>
          <w:rFonts w:ascii="Ciutadella Light" w:hAnsi="Ciutadella Light" w:cs="Arial"/>
          <w:szCs w:val="24"/>
        </w:rPr>
        <w:t xml:space="preserve"> prévu :</w:t>
      </w:r>
      <w:r w:rsidR="00EC5518">
        <w:rPr>
          <w:rFonts w:ascii="Ciutadella Light" w:hAnsi="Ciutadella Light" w:cs="Arial"/>
          <w:szCs w:val="24"/>
        </w:rPr>
        <w:t xml:space="preserve"> </w:t>
      </w:r>
      <w:r w:rsidR="00EC5518">
        <w:rPr>
          <w:rFonts w:ascii="Ciutadella Light" w:hAnsi="Ciutadella Light" w:cs="Arial"/>
          <w:szCs w:val="24"/>
        </w:rPr>
        <w:tab/>
      </w:r>
      <w:bookmarkStart w:id="0" w:name="_GoBack"/>
      <w:bookmarkEnd w:id="0"/>
    </w:p>
    <w:p w:rsidR="00A00DC3" w:rsidRPr="00C64D9E" w:rsidRDefault="00A00DC3" w:rsidP="00C64D9E">
      <w:pPr>
        <w:widowControl w:val="0"/>
        <w:rPr>
          <w:rFonts w:asciiTheme="minorHAnsi" w:hAnsiTheme="minorHAnsi" w:cs="Arial"/>
          <w:sz w:val="24"/>
          <w:szCs w:val="24"/>
        </w:rPr>
      </w:pPr>
    </w:p>
    <w:p w:rsidR="007C4194" w:rsidRPr="00E54255" w:rsidRDefault="00E54255" w:rsidP="00E54255">
      <w:pPr>
        <w:shd w:val="clear" w:color="auto" w:fill="95B3D7" w:themeFill="accent1" w:themeFillTint="99"/>
        <w:rPr>
          <w:rFonts w:ascii="ITC Avant Garde Gothic" w:eastAsiaTheme="minorHAnsi" w:hAnsi="ITC Avant Garde Gothic" w:cs="Latha"/>
          <w:b/>
          <w:color w:val="FFFFFF" w:themeColor="background1"/>
          <w:spacing w:val="4"/>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7C4194" w:rsidRPr="00E54255">
        <w:rPr>
          <w:rFonts w:ascii="ITC Avant Garde Gothic" w:eastAsiaTheme="minorHAnsi" w:hAnsi="ITC Avant Garde Gothic" w:cs="Latha"/>
          <w:b/>
          <w:color w:val="FFFFFF" w:themeColor="background1"/>
          <w:spacing w:val="10"/>
          <w:sz w:val="22"/>
          <w:szCs w:val="22"/>
          <w:lang w:eastAsia="en-US"/>
        </w:rPr>
        <w:t xml:space="preserve"> </w:t>
      </w:r>
      <w:r w:rsidR="007C4194" w:rsidRPr="00E54255">
        <w:rPr>
          <w:rFonts w:ascii="ITC Avant Garde Gothic" w:eastAsiaTheme="minorHAnsi" w:hAnsi="ITC Avant Garde Gothic" w:cs="Latha"/>
          <w:b/>
          <w:color w:val="FFFFFF" w:themeColor="background1"/>
          <w:spacing w:val="4"/>
          <w:sz w:val="22"/>
          <w:szCs w:val="22"/>
          <w:lang w:eastAsia="en-US"/>
        </w:rPr>
        <w:t xml:space="preserve">Identification des </w:t>
      </w:r>
      <w:r w:rsidR="00A70FB1" w:rsidRPr="00E54255">
        <w:rPr>
          <w:rFonts w:ascii="ITC Avant Garde Gothic" w:eastAsiaTheme="minorHAnsi" w:hAnsi="ITC Avant Garde Gothic" w:cs="Latha"/>
          <w:b/>
          <w:color w:val="FFFFFF" w:themeColor="background1"/>
          <w:spacing w:val="4"/>
          <w:sz w:val="22"/>
          <w:szCs w:val="22"/>
          <w:lang w:eastAsia="en-US"/>
        </w:rPr>
        <w:t>parents</w:t>
      </w:r>
      <w:r w:rsidR="005C06A7" w:rsidRPr="00E54255">
        <w:rPr>
          <w:rFonts w:ascii="ITC Avant Garde Gothic" w:eastAsiaTheme="minorHAnsi" w:hAnsi="ITC Avant Garde Gothic" w:cs="Latha"/>
          <w:b/>
          <w:color w:val="FFFFFF" w:themeColor="background1"/>
          <w:spacing w:val="4"/>
          <w:sz w:val="22"/>
          <w:szCs w:val="22"/>
          <w:lang w:eastAsia="en-US"/>
        </w:rPr>
        <w:t xml:space="preserve"> et/ou de la personne ayant la charge effective de l’enfant</w:t>
      </w:r>
    </w:p>
    <w:p w:rsidR="00455EDB" w:rsidRPr="00DF442F" w:rsidRDefault="00455EDB" w:rsidP="007C4194">
      <w:pPr>
        <w:widowControl w:val="0"/>
        <w:rPr>
          <w:rFonts w:ascii="Ciutadella Light" w:hAnsi="Ciutadella Light" w:cs="Arial"/>
        </w:rPr>
      </w:pPr>
    </w:p>
    <w:tbl>
      <w:tblPr>
        <w:tblStyle w:val="Grilledutableau"/>
        <w:tblW w:w="5000" w:type="pct"/>
        <w:tblLook w:val="04A0" w:firstRow="1" w:lastRow="0" w:firstColumn="1" w:lastColumn="0" w:noHBand="0" w:noVBand="1"/>
      </w:tblPr>
      <w:tblGrid>
        <w:gridCol w:w="1218"/>
        <w:gridCol w:w="1665"/>
        <w:gridCol w:w="1526"/>
        <w:gridCol w:w="2361"/>
        <w:gridCol w:w="1514"/>
        <w:gridCol w:w="2200"/>
      </w:tblGrid>
      <w:tr w:rsidR="005C06A7" w:rsidRPr="002E4642" w:rsidTr="00E54255">
        <w:tc>
          <w:tcPr>
            <w:tcW w:w="581" w:type="pct"/>
            <w:tcBorders>
              <w:top w:val="nil"/>
              <w:left w:val="nil"/>
              <w:bottom w:val="single" w:sz="4" w:space="0" w:color="000000" w:themeColor="text1"/>
            </w:tcBorders>
          </w:tcPr>
          <w:p w:rsidR="005C06A7" w:rsidRPr="002E4642" w:rsidRDefault="005C06A7" w:rsidP="007C4194">
            <w:pPr>
              <w:widowControl w:val="0"/>
              <w:rPr>
                <w:rFonts w:ascii="Ciutadella Light" w:hAnsi="Ciutadella Light" w:cs="Arial"/>
                <w:b/>
                <w:sz w:val="18"/>
                <w:szCs w:val="18"/>
              </w:rPr>
            </w:pPr>
          </w:p>
        </w:tc>
        <w:tc>
          <w:tcPr>
            <w:tcW w:w="794" w:type="pct"/>
            <w:shd w:val="clear" w:color="auto" w:fill="DBE5F1" w:themeFill="accent1" w:themeFillTint="33"/>
            <w:vAlign w:val="center"/>
          </w:tcPr>
          <w:p w:rsidR="005C06A7" w:rsidRPr="002E4642" w:rsidRDefault="005C06A7" w:rsidP="007C4194">
            <w:pPr>
              <w:widowControl w:val="0"/>
              <w:jc w:val="center"/>
              <w:rPr>
                <w:rFonts w:ascii="Ciutadella Light" w:hAnsi="Ciutadella Light" w:cs="Arial"/>
                <w:b/>
                <w:sz w:val="18"/>
                <w:szCs w:val="18"/>
              </w:rPr>
            </w:pPr>
            <w:r w:rsidRPr="002E4642">
              <w:rPr>
                <w:rFonts w:ascii="Ciutadella Light" w:hAnsi="Ciutadella Light" w:cs="Arial"/>
                <w:b/>
                <w:sz w:val="18"/>
                <w:szCs w:val="18"/>
              </w:rPr>
              <w:t>Nom</w:t>
            </w:r>
          </w:p>
        </w:tc>
        <w:tc>
          <w:tcPr>
            <w:tcW w:w="728" w:type="pct"/>
            <w:shd w:val="clear" w:color="auto" w:fill="DBE5F1" w:themeFill="accent1" w:themeFillTint="33"/>
            <w:vAlign w:val="center"/>
          </w:tcPr>
          <w:p w:rsidR="005C06A7" w:rsidRPr="002E4642" w:rsidRDefault="005C06A7" w:rsidP="007C4194">
            <w:pPr>
              <w:widowControl w:val="0"/>
              <w:jc w:val="center"/>
              <w:rPr>
                <w:rFonts w:ascii="Ciutadella Light" w:hAnsi="Ciutadella Light" w:cs="Arial"/>
                <w:b/>
                <w:sz w:val="18"/>
                <w:szCs w:val="18"/>
              </w:rPr>
            </w:pPr>
            <w:r w:rsidRPr="002E4642">
              <w:rPr>
                <w:rFonts w:ascii="Ciutadella Light" w:hAnsi="Ciutadella Light" w:cs="Arial"/>
                <w:b/>
                <w:sz w:val="18"/>
                <w:szCs w:val="18"/>
              </w:rPr>
              <w:t>Prénom</w:t>
            </w:r>
          </w:p>
        </w:tc>
        <w:tc>
          <w:tcPr>
            <w:tcW w:w="1126" w:type="pct"/>
            <w:shd w:val="clear" w:color="auto" w:fill="DBE5F1" w:themeFill="accent1" w:themeFillTint="33"/>
            <w:vAlign w:val="center"/>
          </w:tcPr>
          <w:p w:rsidR="005C06A7" w:rsidRPr="002E4642" w:rsidRDefault="005C06A7" w:rsidP="007C4194">
            <w:pPr>
              <w:widowControl w:val="0"/>
              <w:jc w:val="center"/>
              <w:rPr>
                <w:rFonts w:ascii="Ciutadella Light" w:hAnsi="Ciutadella Light" w:cs="Arial"/>
                <w:b/>
                <w:sz w:val="18"/>
                <w:szCs w:val="18"/>
              </w:rPr>
            </w:pPr>
            <w:r w:rsidRPr="002E4642">
              <w:rPr>
                <w:rFonts w:ascii="Ciutadella Light" w:hAnsi="Ciutadella Light" w:cs="Arial"/>
                <w:b/>
                <w:sz w:val="18"/>
                <w:szCs w:val="18"/>
              </w:rPr>
              <w:t>Adresse</w:t>
            </w:r>
          </w:p>
        </w:tc>
        <w:tc>
          <w:tcPr>
            <w:tcW w:w="722" w:type="pct"/>
            <w:shd w:val="clear" w:color="auto" w:fill="DBE5F1" w:themeFill="accent1" w:themeFillTint="33"/>
            <w:vAlign w:val="center"/>
          </w:tcPr>
          <w:p w:rsidR="005C06A7" w:rsidRPr="002E4642" w:rsidRDefault="005C06A7" w:rsidP="007C4194">
            <w:pPr>
              <w:widowControl w:val="0"/>
              <w:jc w:val="center"/>
              <w:rPr>
                <w:rFonts w:ascii="Ciutadella Light" w:hAnsi="Ciutadella Light" w:cs="Arial"/>
                <w:b/>
                <w:sz w:val="18"/>
                <w:szCs w:val="18"/>
              </w:rPr>
            </w:pPr>
            <w:r w:rsidRPr="002E4642">
              <w:rPr>
                <w:rFonts w:ascii="Ciutadella Light" w:hAnsi="Ciutadella Light" w:cs="Arial"/>
                <w:b/>
                <w:sz w:val="18"/>
                <w:szCs w:val="18"/>
              </w:rPr>
              <w:t>Téléphone</w:t>
            </w:r>
          </w:p>
        </w:tc>
        <w:tc>
          <w:tcPr>
            <w:tcW w:w="1049" w:type="pct"/>
            <w:shd w:val="clear" w:color="auto" w:fill="DBE5F1" w:themeFill="accent1" w:themeFillTint="33"/>
            <w:vAlign w:val="center"/>
          </w:tcPr>
          <w:p w:rsidR="005C06A7" w:rsidRPr="002E4642" w:rsidRDefault="005C06A7" w:rsidP="007C4194">
            <w:pPr>
              <w:widowControl w:val="0"/>
              <w:jc w:val="center"/>
              <w:rPr>
                <w:rFonts w:ascii="Ciutadella Light" w:hAnsi="Ciutadella Light" w:cs="Arial"/>
                <w:b/>
                <w:sz w:val="18"/>
                <w:szCs w:val="18"/>
              </w:rPr>
            </w:pPr>
            <w:r w:rsidRPr="002E4642">
              <w:rPr>
                <w:rFonts w:ascii="Ciutadella Light" w:hAnsi="Ciutadella Light" w:cs="Arial"/>
                <w:b/>
                <w:sz w:val="18"/>
                <w:szCs w:val="18"/>
              </w:rPr>
              <w:t>Activité professionnelle</w:t>
            </w:r>
          </w:p>
        </w:tc>
      </w:tr>
      <w:tr w:rsidR="005C06A7" w:rsidRPr="002E4642" w:rsidTr="00E54255">
        <w:tc>
          <w:tcPr>
            <w:tcW w:w="581" w:type="pct"/>
            <w:shd w:val="clear" w:color="auto" w:fill="DBE5F1" w:themeFill="accent1" w:themeFillTint="33"/>
            <w:vAlign w:val="center"/>
          </w:tcPr>
          <w:p w:rsidR="005C06A7" w:rsidRPr="002E4642" w:rsidRDefault="005C06A7" w:rsidP="00EC5518">
            <w:pPr>
              <w:widowControl w:val="0"/>
              <w:rPr>
                <w:rFonts w:ascii="Ciutadella Light" w:hAnsi="Ciutadella Light" w:cs="Arial"/>
                <w:b/>
                <w:sz w:val="18"/>
                <w:szCs w:val="18"/>
              </w:rPr>
            </w:pPr>
            <w:r w:rsidRPr="002E4642">
              <w:rPr>
                <w:rFonts w:ascii="Ciutadella Light" w:hAnsi="Ciutadella Light" w:cs="Arial"/>
                <w:b/>
                <w:sz w:val="18"/>
                <w:szCs w:val="18"/>
              </w:rPr>
              <w:t>Père</w:t>
            </w:r>
          </w:p>
        </w:tc>
        <w:tc>
          <w:tcPr>
            <w:tcW w:w="794" w:type="pct"/>
          </w:tcPr>
          <w:p w:rsidR="005C06A7" w:rsidRPr="002E4642" w:rsidRDefault="005C06A7" w:rsidP="007C4194">
            <w:pPr>
              <w:widowControl w:val="0"/>
              <w:rPr>
                <w:rFonts w:ascii="Ciutadella Light" w:hAnsi="Ciutadella Light" w:cs="Arial"/>
                <w:sz w:val="18"/>
                <w:szCs w:val="18"/>
              </w:rPr>
            </w:pPr>
          </w:p>
        </w:tc>
        <w:tc>
          <w:tcPr>
            <w:tcW w:w="728" w:type="pct"/>
          </w:tcPr>
          <w:p w:rsidR="005C06A7" w:rsidRPr="002E4642" w:rsidRDefault="005C06A7" w:rsidP="007C4194">
            <w:pPr>
              <w:widowControl w:val="0"/>
              <w:rPr>
                <w:rFonts w:ascii="Ciutadella Light" w:hAnsi="Ciutadella Light" w:cs="Arial"/>
                <w:sz w:val="18"/>
                <w:szCs w:val="18"/>
              </w:rPr>
            </w:pPr>
          </w:p>
        </w:tc>
        <w:tc>
          <w:tcPr>
            <w:tcW w:w="1126" w:type="pct"/>
          </w:tcPr>
          <w:p w:rsidR="005C06A7" w:rsidRPr="002E4642" w:rsidRDefault="005C06A7" w:rsidP="007C4194">
            <w:pPr>
              <w:widowControl w:val="0"/>
              <w:rPr>
                <w:rFonts w:ascii="Ciutadella Light" w:hAnsi="Ciutadella Light" w:cs="Arial"/>
                <w:sz w:val="18"/>
                <w:szCs w:val="18"/>
              </w:rPr>
            </w:pPr>
          </w:p>
        </w:tc>
        <w:tc>
          <w:tcPr>
            <w:tcW w:w="722" w:type="pct"/>
          </w:tcPr>
          <w:p w:rsidR="005C06A7" w:rsidRPr="002E4642" w:rsidRDefault="005C06A7" w:rsidP="007C4194">
            <w:pPr>
              <w:widowControl w:val="0"/>
              <w:rPr>
                <w:rFonts w:ascii="Ciutadella Light" w:hAnsi="Ciutadella Light" w:cs="Arial"/>
                <w:sz w:val="18"/>
                <w:szCs w:val="18"/>
              </w:rPr>
            </w:pPr>
          </w:p>
        </w:tc>
        <w:tc>
          <w:tcPr>
            <w:tcW w:w="1049" w:type="pct"/>
          </w:tcPr>
          <w:p w:rsidR="005C06A7" w:rsidRPr="002E4642" w:rsidRDefault="005C06A7" w:rsidP="007C4194">
            <w:pPr>
              <w:widowControl w:val="0"/>
              <w:rPr>
                <w:rFonts w:ascii="Ciutadella Light" w:hAnsi="Ciutadella Light" w:cs="Arial"/>
                <w:sz w:val="18"/>
                <w:szCs w:val="18"/>
              </w:rPr>
            </w:pPr>
          </w:p>
        </w:tc>
      </w:tr>
      <w:tr w:rsidR="005C06A7" w:rsidRPr="002E4642" w:rsidTr="00E54255">
        <w:tc>
          <w:tcPr>
            <w:tcW w:w="581" w:type="pct"/>
            <w:shd w:val="clear" w:color="auto" w:fill="DBE5F1" w:themeFill="accent1" w:themeFillTint="33"/>
            <w:vAlign w:val="center"/>
          </w:tcPr>
          <w:p w:rsidR="005C06A7" w:rsidRPr="002E4642" w:rsidRDefault="005C06A7" w:rsidP="00EC5518">
            <w:pPr>
              <w:widowControl w:val="0"/>
              <w:rPr>
                <w:rFonts w:ascii="Ciutadella Light" w:hAnsi="Ciutadella Light" w:cs="Arial"/>
                <w:b/>
                <w:sz w:val="18"/>
                <w:szCs w:val="18"/>
              </w:rPr>
            </w:pPr>
            <w:r w:rsidRPr="002E4642">
              <w:rPr>
                <w:rFonts w:ascii="Ciutadella Light" w:hAnsi="Ciutadella Light" w:cs="Arial"/>
                <w:b/>
                <w:sz w:val="18"/>
                <w:szCs w:val="18"/>
              </w:rPr>
              <w:t>Mère</w:t>
            </w:r>
          </w:p>
        </w:tc>
        <w:tc>
          <w:tcPr>
            <w:tcW w:w="794" w:type="pct"/>
          </w:tcPr>
          <w:p w:rsidR="005C06A7" w:rsidRPr="002E4642" w:rsidRDefault="005C06A7" w:rsidP="007C4194">
            <w:pPr>
              <w:widowControl w:val="0"/>
              <w:rPr>
                <w:rFonts w:ascii="Ciutadella Light" w:hAnsi="Ciutadella Light" w:cs="Arial"/>
                <w:sz w:val="18"/>
                <w:szCs w:val="18"/>
              </w:rPr>
            </w:pPr>
          </w:p>
        </w:tc>
        <w:tc>
          <w:tcPr>
            <w:tcW w:w="728" w:type="pct"/>
          </w:tcPr>
          <w:p w:rsidR="005C06A7" w:rsidRPr="002E4642" w:rsidRDefault="005C06A7" w:rsidP="007C4194">
            <w:pPr>
              <w:widowControl w:val="0"/>
              <w:rPr>
                <w:rFonts w:ascii="Ciutadella Light" w:hAnsi="Ciutadella Light" w:cs="Arial"/>
                <w:sz w:val="18"/>
                <w:szCs w:val="18"/>
              </w:rPr>
            </w:pPr>
          </w:p>
        </w:tc>
        <w:tc>
          <w:tcPr>
            <w:tcW w:w="1126" w:type="pct"/>
          </w:tcPr>
          <w:p w:rsidR="005C06A7" w:rsidRPr="002E4642" w:rsidRDefault="005C06A7" w:rsidP="007C4194">
            <w:pPr>
              <w:widowControl w:val="0"/>
              <w:rPr>
                <w:rFonts w:ascii="Ciutadella Light" w:hAnsi="Ciutadella Light" w:cs="Arial"/>
                <w:sz w:val="18"/>
                <w:szCs w:val="18"/>
              </w:rPr>
            </w:pPr>
          </w:p>
        </w:tc>
        <w:tc>
          <w:tcPr>
            <w:tcW w:w="722" w:type="pct"/>
          </w:tcPr>
          <w:p w:rsidR="005C06A7" w:rsidRPr="002E4642" w:rsidRDefault="005C06A7" w:rsidP="007C4194">
            <w:pPr>
              <w:widowControl w:val="0"/>
              <w:rPr>
                <w:rFonts w:ascii="Ciutadella Light" w:hAnsi="Ciutadella Light" w:cs="Arial"/>
                <w:sz w:val="18"/>
                <w:szCs w:val="18"/>
              </w:rPr>
            </w:pPr>
          </w:p>
        </w:tc>
        <w:tc>
          <w:tcPr>
            <w:tcW w:w="1049" w:type="pct"/>
          </w:tcPr>
          <w:p w:rsidR="005C06A7" w:rsidRPr="002E4642" w:rsidRDefault="005C06A7" w:rsidP="007C4194">
            <w:pPr>
              <w:widowControl w:val="0"/>
              <w:rPr>
                <w:rFonts w:ascii="Ciutadella Light" w:hAnsi="Ciutadella Light" w:cs="Arial"/>
                <w:sz w:val="18"/>
                <w:szCs w:val="18"/>
              </w:rPr>
            </w:pPr>
          </w:p>
        </w:tc>
      </w:tr>
      <w:tr w:rsidR="005C06A7" w:rsidRPr="002E4642" w:rsidTr="00E54255">
        <w:tc>
          <w:tcPr>
            <w:tcW w:w="581" w:type="pct"/>
            <w:shd w:val="clear" w:color="auto" w:fill="DBE5F1" w:themeFill="accent1" w:themeFillTint="33"/>
            <w:vAlign w:val="center"/>
          </w:tcPr>
          <w:p w:rsidR="005C06A7" w:rsidRPr="002E4642" w:rsidRDefault="005C06A7" w:rsidP="00EC5518">
            <w:pPr>
              <w:widowControl w:val="0"/>
              <w:rPr>
                <w:rFonts w:ascii="Ciutadella Light" w:hAnsi="Ciutadella Light" w:cs="Arial"/>
                <w:b/>
                <w:sz w:val="18"/>
                <w:szCs w:val="18"/>
              </w:rPr>
            </w:pPr>
            <w:r w:rsidRPr="002E4642">
              <w:rPr>
                <w:rFonts w:ascii="Ciutadella Light" w:hAnsi="Ciutadella Light" w:cs="Arial"/>
                <w:b/>
                <w:sz w:val="18"/>
                <w:szCs w:val="18"/>
              </w:rPr>
              <w:t>Autre</w:t>
            </w:r>
          </w:p>
        </w:tc>
        <w:tc>
          <w:tcPr>
            <w:tcW w:w="794" w:type="pct"/>
          </w:tcPr>
          <w:p w:rsidR="005C06A7" w:rsidRPr="002E4642" w:rsidRDefault="005C06A7" w:rsidP="007C4194">
            <w:pPr>
              <w:widowControl w:val="0"/>
              <w:rPr>
                <w:rFonts w:ascii="Ciutadella Light" w:hAnsi="Ciutadella Light" w:cs="Arial"/>
                <w:sz w:val="18"/>
                <w:szCs w:val="18"/>
              </w:rPr>
            </w:pPr>
          </w:p>
        </w:tc>
        <w:tc>
          <w:tcPr>
            <w:tcW w:w="728" w:type="pct"/>
          </w:tcPr>
          <w:p w:rsidR="005C06A7" w:rsidRPr="002E4642" w:rsidRDefault="005C06A7" w:rsidP="007C4194">
            <w:pPr>
              <w:widowControl w:val="0"/>
              <w:rPr>
                <w:rFonts w:ascii="Ciutadella Light" w:hAnsi="Ciutadella Light" w:cs="Arial"/>
                <w:sz w:val="18"/>
                <w:szCs w:val="18"/>
              </w:rPr>
            </w:pPr>
          </w:p>
        </w:tc>
        <w:tc>
          <w:tcPr>
            <w:tcW w:w="1126" w:type="pct"/>
          </w:tcPr>
          <w:p w:rsidR="005C06A7" w:rsidRPr="002E4642" w:rsidRDefault="005C06A7" w:rsidP="007C4194">
            <w:pPr>
              <w:widowControl w:val="0"/>
              <w:rPr>
                <w:rFonts w:ascii="Ciutadella Light" w:hAnsi="Ciutadella Light" w:cs="Arial"/>
                <w:sz w:val="18"/>
                <w:szCs w:val="18"/>
              </w:rPr>
            </w:pPr>
          </w:p>
        </w:tc>
        <w:tc>
          <w:tcPr>
            <w:tcW w:w="722" w:type="pct"/>
          </w:tcPr>
          <w:p w:rsidR="005C06A7" w:rsidRPr="002E4642" w:rsidRDefault="005C06A7" w:rsidP="007C4194">
            <w:pPr>
              <w:widowControl w:val="0"/>
              <w:rPr>
                <w:rFonts w:ascii="Ciutadella Light" w:hAnsi="Ciutadella Light" w:cs="Arial"/>
                <w:sz w:val="18"/>
                <w:szCs w:val="18"/>
              </w:rPr>
            </w:pPr>
          </w:p>
        </w:tc>
        <w:tc>
          <w:tcPr>
            <w:tcW w:w="1049" w:type="pct"/>
          </w:tcPr>
          <w:p w:rsidR="005C06A7" w:rsidRPr="002E4642" w:rsidRDefault="005C06A7" w:rsidP="007C4194">
            <w:pPr>
              <w:widowControl w:val="0"/>
              <w:rPr>
                <w:rFonts w:ascii="Ciutadella Light" w:hAnsi="Ciutadella Light" w:cs="Arial"/>
                <w:sz w:val="18"/>
                <w:szCs w:val="18"/>
              </w:rPr>
            </w:pPr>
          </w:p>
        </w:tc>
      </w:tr>
    </w:tbl>
    <w:p w:rsidR="005C06A7" w:rsidRPr="00DF442F" w:rsidRDefault="005C06A7" w:rsidP="005C06A7">
      <w:pPr>
        <w:widowControl w:val="0"/>
        <w:ind w:right="-143"/>
        <w:rPr>
          <w:rFonts w:ascii="Ciutadella Light" w:hAnsi="Ciutadella Light" w:cs="Arial"/>
          <w:sz w:val="24"/>
          <w:szCs w:val="24"/>
        </w:rPr>
      </w:pPr>
    </w:p>
    <w:p w:rsidR="005C06A7" w:rsidRPr="00E54255" w:rsidRDefault="00E54255" w:rsidP="00E54255">
      <w:pPr>
        <w:shd w:val="clear" w:color="auto" w:fill="95B3D7" w:themeFill="accent1" w:themeFillTint="99"/>
        <w:rPr>
          <w:rFonts w:ascii="ITC Avant Garde Gothic" w:eastAsiaTheme="minorHAnsi" w:hAnsi="ITC Avant Garde Gothic" w:cs="Latha"/>
          <w:b/>
          <w:color w:val="FFFFFF" w:themeColor="background1"/>
          <w:spacing w:val="10"/>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5C06A7" w:rsidRPr="00E54255">
        <w:rPr>
          <w:rFonts w:ascii="ITC Avant Garde Gothic" w:eastAsiaTheme="minorHAnsi" w:hAnsi="ITC Avant Garde Gothic" w:cs="Latha"/>
          <w:b/>
          <w:color w:val="FFFFFF" w:themeColor="background1"/>
          <w:spacing w:val="10"/>
          <w:sz w:val="22"/>
          <w:szCs w:val="22"/>
          <w:lang w:eastAsia="en-US"/>
        </w:rPr>
        <w:t>Identification des autres enfants vivant au domicile</w:t>
      </w:r>
    </w:p>
    <w:p w:rsidR="00C64D9E" w:rsidRPr="002E4642" w:rsidRDefault="00C64D9E" w:rsidP="005C06A7">
      <w:pPr>
        <w:rPr>
          <w:rFonts w:ascii="Ciutadella Light" w:eastAsiaTheme="minorHAnsi" w:hAnsi="Ciutadella Light" w:cs="Latha"/>
          <w:b/>
          <w:sz w:val="18"/>
          <w:szCs w:val="18"/>
          <w:lang w:eastAsia="en-US"/>
        </w:rPr>
      </w:pPr>
    </w:p>
    <w:tbl>
      <w:tblPr>
        <w:tblStyle w:val="Grilledutableau"/>
        <w:tblW w:w="5000" w:type="pct"/>
        <w:tblLook w:val="04A0" w:firstRow="1" w:lastRow="0" w:firstColumn="1" w:lastColumn="0" w:noHBand="0" w:noVBand="1"/>
      </w:tblPr>
      <w:tblGrid>
        <w:gridCol w:w="2329"/>
        <w:gridCol w:w="1943"/>
        <w:gridCol w:w="1802"/>
        <w:gridCol w:w="1387"/>
        <w:gridCol w:w="3018"/>
      </w:tblGrid>
      <w:tr w:rsidR="005C06A7" w:rsidRPr="002E4642" w:rsidTr="00E54255">
        <w:tc>
          <w:tcPr>
            <w:tcW w:w="1111" w:type="pct"/>
            <w:shd w:val="clear" w:color="auto" w:fill="DBE5F1" w:themeFill="accent1" w:themeFillTint="33"/>
          </w:tcPr>
          <w:p w:rsidR="005C06A7" w:rsidRPr="002E4642" w:rsidRDefault="005C06A7" w:rsidP="005C06A7">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Nom</w:t>
            </w:r>
          </w:p>
        </w:tc>
        <w:tc>
          <w:tcPr>
            <w:tcW w:w="927" w:type="pct"/>
            <w:shd w:val="clear" w:color="auto" w:fill="DBE5F1" w:themeFill="accent1" w:themeFillTint="33"/>
          </w:tcPr>
          <w:p w:rsidR="005C06A7" w:rsidRPr="002E4642" w:rsidRDefault="005C06A7" w:rsidP="005C06A7">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Prénom</w:t>
            </w:r>
          </w:p>
        </w:tc>
        <w:tc>
          <w:tcPr>
            <w:tcW w:w="860" w:type="pct"/>
            <w:shd w:val="clear" w:color="auto" w:fill="DBE5F1" w:themeFill="accent1" w:themeFillTint="33"/>
          </w:tcPr>
          <w:p w:rsidR="005C06A7" w:rsidRPr="002E4642" w:rsidRDefault="005C06A7" w:rsidP="005C06A7">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Né(e)le</w:t>
            </w:r>
          </w:p>
        </w:tc>
        <w:tc>
          <w:tcPr>
            <w:tcW w:w="662" w:type="pct"/>
            <w:shd w:val="clear" w:color="auto" w:fill="DBE5F1" w:themeFill="accent1" w:themeFillTint="33"/>
          </w:tcPr>
          <w:p w:rsidR="005C06A7" w:rsidRPr="002E4642" w:rsidRDefault="005C06A7" w:rsidP="005C06A7">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Age</w:t>
            </w:r>
          </w:p>
        </w:tc>
        <w:tc>
          <w:tcPr>
            <w:tcW w:w="1440" w:type="pct"/>
            <w:shd w:val="clear" w:color="auto" w:fill="DBE5F1" w:themeFill="accent1" w:themeFillTint="33"/>
          </w:tcPr>
          <w:p w:rsidR="005C06A7" w:rsidRPr="002E4642" w:rsidRDefault="005C06A7" w:rsidP="005C06A7">
            <w:pPr>
              <w:overflowPunct/>
              <w:autoSpaceDE/>
              <w:autoSpaceDN/>
              <w:adjustRightInd/>
              <w:jc w:val="center"/>
              <w:rPr>
                <w:rFonts w:ascii="Ciutadella Light" w:eastAsiaTheme="minorHAnsi" w:hAnsi="Ciutadella Light" w:cs="Latha"/>
                <w:b/>
                <w:noProof/>
                <w:sz w:val="18"/>
                <w:szCs w:val="18"/>
              </w:rPr>
            </w:pPr>
            <w:r w:rsidRPr="002E4642">
              <w:rPr>
                <w:rFonts w:ascii="Ciutadella Light" w:eastAsiaTheme="minorHAnsi" w:hAnsi="Ciutadella Light" w:cs="Latha"/>
                <w:b/>
                <w:noProof/>
                <w:sz w:val="18"/>
                <w:szCs w:val="18"/>
              </w:rPr>
              <w:t>Lieu de résidence</w:t>
            </w:r>
          </w:p>
        </w:tc>
      </w:tr>
      <w:tr w:rsidR="005C06A7" w:rsidRPr="002E4642" w:rsidTr="005C06A7">
        <w:tc>
          <w:tcPr>
            <w:tcW w:w="1111"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927"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86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662"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144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r>
      <w:tr w:rsidR="005C06A7" w:rsidRPr="002E4642" w:rsidTr="005C06A7">
        <w:tc>
          <w:tcPr>
            <w:tcW w:w="1111"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927"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86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662"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144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r>
      <w:tr w:rsidR="005C06A7" w:rsidRPr="002E4642" w:rsidTr="005C06A7">
        <w:tc>
          <w:tcPr>
            <w:tcW w:w="1111"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927"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86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662"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144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r>
      <w:tr w:rsidR="005C06A7" w:rsidRPr="002E4642" w:rsidTr="005C06A7">
        <w:tc>
          <w:tcPr>
            <w:tcW w:w="1111"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927"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86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662"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c>
          <w:tcPr>
            <w:tcW w:w="1440" w:type="pct"/>
          </w:tcPr>
          <w:p w:rsidR="005C06A7" w:rsidRPr="002E4642" w:rsidRDefault="005C06A7" w:rsidP="005C06A7">
            <w:pPr>
              <w:overflowPunct/>
              <w:autoSpaceDE/>
              <w:autoSpaceDN/>
              <w:adjustRightInd/>
              <w:rPr>
                <w:rFonts w:ascii="Ciutadella Light" w:eastAsiaTheme="minorHAnsi" w:hAnsi="Ciutadella Light" w:cs="Latha"/>
                <w:b/>
                <w:noProof/>
                <w:sz w:val="18"/>
                <w:szCs w:val="18"/>
              </w:rPr>
            </w:pPr>
          </w:p>
        </w:tc>
      </w:tr>
    </w:tbl>
    <w:p w:rsidR="00391F39" w:rsidRPr="00DF442F" w:rsidRDefault="00391F39" w:rsidP="00C64D9E">
      <w:pPr>
        <w:widowControl w:val="0"/>
        <w:rPr>
          <w:rFonts w:ascii="Ciutadella Light" w:hAnsi="Ciutadella Light" w:cs="Arial"/>
          <w:sz w:val="24"/>
          <w:szCs w:val="24"/>
        </w:rPr>
      </w:pPr>
    </w:p>
    <w:p w:rsidR="007C4194" w:rsidRPr="00E54255" w:rsidRDefault="00E54255" w:rsidP="00E54255">
      <w:pPr>
        <w:shd w:val="clear" w:color="auto" w:fill="95B3D7" w:themeFill="accent1" w:themeFillTint="99"/>
        <w:rPr>
          <w:rFonts w:ascii="ITC Avant Garde Gothic" w:eastAsiaTheme="minorHAnsi" w:hAnsi="ITC Avant Garde Gothic" w:cs="Latha"/>
          <w:b/>
          <w:color w:val="FFFFFF" w:themeColor="background1"/>
          <w:spacing w:val="10"/>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5E1420" w:rsidRPr="00E54255">
        <w:rPr>
          <w:rFonts w:ascii="ITC Avant Garde Gothic" w:eastAsiaTheme="minorHAnsi" w:hAnsi="ITC Avant Garde Gothic" w:cs="Latha"/>
          <w:b/>
          <w:color w:val="FFFFFF" w:themeColor="background1"/>
          <w:spacing w:val="10"/>
          <w:sz w:val="22"/>
          <w:szCs w:val="22"/>
          <w:lang w:eastAsia="en-US"/>
        </w:rPr>
        <w:t xml:space="preserve">La famille est-elle </w:t>
      </w:r>
      <w:r w:rsidR="00C77484" w:rsidRPr="00E54255">
        <w:rPr>
          <w:rFonts w:ascii="ITC Avant Garde Gothic" w:eastAsiaTheme="minorHAnsi" w:hAnsi="ITC Avant Garde Gothic" w:cs="Latha"/>
          <w:b/>
          <w:color w:val="FFFFFF" w:themeColor="background1"/>
          <w:spacing w:val="10"/>
          <w:sz w:val="22"/>
          <w:szCs w:val="22"/>
          <w:lang w:eastAsia="en-US"/>
        </w:rPr>
        <w:t>accompagnée ?</w:t>
      </w:r>
    </w:p>
    <w:p w:rsidR="00EC5518" w:rsidRPr="00DF442F" w:rsidRDefault="00EC5518" w:rsidP="00EC5518">
      <w:pPr>
        <w:widowControl w:val="0"/>
        <w:rPr>
          <w:rFonts w:ascii="Ciutadella Light" w:hAnsi="Ciutadella Light" w:cs="Arial"/>
        </w:rPr>
      </w:pPr>
    </w:p>
    <w:p w:rsidR="00455EDB" w:rsidRDefault="005E1420" w:rsidP="00EC5518">
      <w:pPr>
        <w:widowControl w:val="0"/>
        <w:spacing w:after="60"/>
        <w:rPr>
          <w:rFonts w:ascii="Ciutadella Light" w:hAnsi="Ciutadella Light" w:cs="Arial"/>
        </w:rPr>
      </w:pPr>
      <w:r w:rsidRPr="00EC5518">
        <w:rPr>
          <w:rFonts w:ascii="Ciutadella Light" w:hAnsi="Ciutadella Light" w:cs="Arial"/>
        </w:rPr>
        <w:t>Oui</w:t>
      </w:r>
      <w:r w:rsidR="009C2C52" w:rsidRPr="00EC5518">
        <w:rPr>
          <w:rFonts w:ascii="Ciutadella Light" w:eastAsiaTheme="minorHAnsi" w:hAnsi="Ciutadella Light"/>
          <w:lang w:eastAsia="en-US"/>
        </w:rPr>
        <w:object w:dxaOrig="225" w:dyaOrig="225">
          <v:shape id="_x0000_i1037" type="#_x0000_t75" style="width:12.75pt;height:13.5pt" o:ole="">
            <v:imagedata r:id="rId17" o:title=""/>
          </v:shape>
          <w:control r:id="rId18" w:name="CheckBox11" w:shapeid="_x0000_i1037"/>
        </w:object>
      </w:r>
      <w:r w:rsidR="00C64D9E" w:rsidRPr="00EC5518">
        <w:rPr>
          <w:rFonts w:ascii="Ciutadella Light" w:hAnsi="Ciutadella Light" w:cs="Arial"/>
        </w:rPr>
        <w:t xml:space="preserve"> </w:t>
      </w:r>
      <w:r w:rsidRPr="00EC5518">
        <w:rPr>
          <w:rFonts w:ascii="Ciutadella Light" w:hAnsi="Ciutadella Light" w:cs="Arial"/>
        </w:rPr>
        <w:t xml:space="preserve">non </w:t>
      </w:r>
      <w:r w:rsidR="009C2C52" w:rsidRPr="00EC5518">
        <w:rPr>
          <w:rFonts w:ascii="Ciutadella Light" w:eastAsiaTheme="minorHAnsi" w:hAnsi="Ciutadella Light"/>
          <w:lang w:eastAsia="en-US"/>
        </w:rPr>
        <w:object w:dxaOrig="225" w:dyaOrig="225">
          <v:shape id="_x0000_i1039" type="#_x0000_t75" style="width:12.75pt;height:13.5pt" o:ole="">
            <v:imagedata r:id="rId17" o:title=""/>
          </v:shape>
          <w:control r:id="rId19" w:name="CheckBox12" w:shapeid="_x0000_i1039"/>
        </w:object>
      </w:r>
      <w:r w:rsidR="00EC5518">
        <w:rPr>
          <w:rFonts w:ascii="Ciutadella Light" w:eastAsiaTheme="minorHAnsi" w:hAnsi="Ciutadella Light"/>
          <w:lang w:eastAsia="en-US"/>
        </w:rPr>
        <w:t xml:space="preserve"> </w:t>
      </w:r>
      <w:r w:rsidR="00EC5518">
        <w:rPr>
          <w:rFonts w:ascii="Ciutadella Light" w:hAnsi="Ciutadella Light" w:cs="Arial"/>
          <w:u w:val="single"/>
        </w:rPr>
        <w:t xml:space="preserve">Si oui, par qui </w:t>
      </w:r>
      <w:r w:rsidR="00401558" w:rsidRPr="00EC5518">
        <w:rPr>
          <w:rFonts w:ascii="Ciutadella Light" w:hAnsi="Ciutadella Light" w:cs="Arial"/>
          <w:u w:val="single"/>
        </w:rPr>
        <w:t>et</w:t>
      </w:r>
      <w:r w:rsidRPr="00EC5518">
        <w:rPr>
          <w:rFonts w:ascii="Ciutadella Light" w:hAnsi="Ciutadella Light" w:cs="Arial"/>
          <w:u w:val="single"/>
        </w:rPr>
        <w:t xml:space="preserve"> dans quel cadre</w:t>
      </w:r>
      <w:r w:rsidRPr="00EC5518">
        <w:rPr>
          <w:rFonts w:ascii="Ciutadella Light" w:hAnsi="Ciutadella Light" w:cs="Arial"/>
        </w:rPr>
        <w:t> ?</w:t>
      </w:r>
      <w:r w:rsidR="00401558" w:rsidRPr="00EC5518">
        <w:rPr>
          <w:rFonts w:ascii="Ciutadella Light" w:hAnsi="Ciutadella Light" w:cs="Arial"/>
        </w:rPr>
        <w:t> :</w:t>
      </w:r>
    </w:p>
    <w:p w:rsidR="00EC5518" w:rsidRPr="00EC5518" w:rsidRDefault="00EC5518" w:rsidP="00EC5518">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6142B0" w:rsidRPr="00EC5518" w:rsidRDefault="00EC5518" w:rsidP="00EC5518">
      <w:pPr>
        <w:widowControl w:val="0"/>
        <w:tabs>
          <w:tab w:val="left" w:leader="dot" w:pos="10490"/>
        </w:tabs>
        <w:spacing w:after="60"/>
        <w:rPr>
          <w:rFonts w:ascii="Ciutadella Light" w:hAnsi="Ciutadella Light" w:cs="Arial"/>
        </w:rPr>
      </w:pPr>
      <w:r>
        <w:rPr>
          <w:rFonts w:ascii="Ciutadella Light" w:hAnsi="Ciutadella Light" w:cs="Arial"/>
        </w:rPr>
        <w:tab/>
      </w:r>
    </w:p>
    <w:p w:rsidR="006142B0" w:rsidRPr="00EC5518" w:rsidRDefault="006142B0" w:rsidP="005A1B98">
      <w:pPr>
        <w:widowControl w:val="0"/>
        <w:ind w:left="2268"/>
        <w:rPr>
          <w:rFonts w:ascii="Ciutadella Light" w:hAnsi="Ciutadella Light" w:cs="Arial"/>
        </w:rPr>
      </w:pPr>
    </w:p>
    <w:p w:rsidR="007C4194" w:rsidRPr="00E54255" w:rsidRDefault="007C4194" w:rsidP="00E54255">
      <w:pPr>
        <w:shd w:val="clear" w:color="auto" w:fill="95B3D7" w:themeFill="accent1" w:themeFillTint="99"/>
        <w:rPr>
          <w:rFonts w:ascii="ITC Avant Garde Gothic" w:eastAsiaTheme="minorHAnsi" w:hAnsi="ITC Avant Garde Gothic" w:cs="Latha"/>
          <w:b/>
          <w:color w:val="FFFFFF" w:themeColor="background1"/>
          <w:spacing w:val="10"/>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E54255" w:rsidRPr="00E54255">
        <w:rPr>
          <w:rFonts w:ascii="ITC Avant Garde Gothic" w:eastAsiaTheme="minorHAnsi" w:hAnsi="ITC Avant Garde Gothic" w:cs="Latha"/>
          <w:b/>
          <w:color w:val="FFFFFF" w:themeColor="background1"/>
          <w:spacing w:val="10"/>
          <w:sz w:val="22"/>
          <w:szCs w:val="22"/>
          <w:lang w:eastAsia="en-US"/>
        </w:rPr>
        <w:t xml:space="preserve"> </w:t>
      </w:r>
      <w:r w:rsidRPr="00E54255">
        <w:rPr>
          <w:rFonts w:ascii="ITC Avant Garde Gothic" w:eastAsiaTheme="minorHAnsi" w:hAnsi="ITC Avant Garde Gothic" w:cs="Latha"/>
          <w:b/>
          <w:color w:val="FFFFFF" w:themeColor="background1"/>
          <w:spacing w:val="10"/>
          <w:sz w:val="22"/>
          <w:szCs w:val="22"/>
          <w:lang w:eastAsia="en-US"/>
        </w:rPr>
        <w:t>Eléments du faisceau d’indices</w:t>
      </w:r>
      <w:r w:rsidR="004E3632" w:rsidRPr="00E54255">
        <w:rPr>
          <w:rFonts w:ascii="ITC Avant Garde Gothic" w:eastAsiaTheme="minorHAnsi" w:hAnsi="ITC Avant Garde Gothic" w:cs="Latha"/>
          <w:b/>
          <w:color w:val="FFFFFF" w:themeColor="background1"/>
          <w:spacing w:val="10"/>
          <w:sz w:val="22"/>
          <w:szCs w:val="22"/>
          <w:lang w:eastAsia="en-US"/>
        </w:rPr>
        <w:t xml:space="preserve"> </w:t>
      </w:r>
      <w:r w:rsidR="00EC5518" w:rsidRPr="00EC5518">
        <w:rPr>
          <w:rFonts w:ascii="ITC Avant Garde Gothic" w:eastAsiaTheme="minorHAnsi" w:hAnsi="ITC Avant Garde Gothic" w:cs="Latha"/>
          <w:color w:val="FFFFFF" w:themeColor="background1"/>
          <w:spacing w:val="10"/>
          <w:sz w:val="18"/>
          <w:szCs w:val="18"/>
          <w:lang w:eastAsia="en-US"/>
        </w:rPr>
        <w:t>(</w:t>
      </w:r>
      <w:proofErr w:type="spellStart"/>
      <w:r w:rsidR="00EC5518" w:rsidRPr="00EC5518">
        <w:rPr>
          <w:rFonts w:ascii="ITC Avant Garde Gothic" w:eastAsiaTheme="minorHAnsi" w:hAnsi="ITC Avant Garde Gothic" w:cs="Latha"/>
          <w:color w:val="FFFFFF" w:themeColor="background1"/>
          <w:spacing w:val="10"/>
          <w:sz w:val="18"/>
          <w:szCs w:val="18"/>
          <w:lang w:eastAsia="en-US"/>
        </w:rPr>
        <w:t>Cf</w:t>
      </w:r>
      <w:proofErr w:type="spellEnd"/>
      <w:r w:rsidR="00EC5518" w:rsidRPr="00EC5518">
        <w:rPr>
          <w:rFonts w:ascii="ITC Avant Garde Gothic" w:eastAsiaTheme="minorHAnsi" w:hAnsi="ITC Avant Garde Gothic" w:cs="Latha"/>
          <w:color w:val="FFFFFF" w:themeColor="background1"/>
          <w:spacing w:val="10"/>
          <w:sz w:val="18"/>
          <w:szCs w:val="18"/>
          <w:lang w:eastAsia="en-US"/>
        </w:rPr>
        <w:t xml:space="preserve"> faisceaux d’indices)</w:t>
      </w:r>
    </w:p>
    <w:p w:rsidR="00C64D9E" w:rsidRPr="00EC5518" w:rsidRDefault="00C64D9E" w:rsidP="002E4642">
      <w:pPr>
        <w:widowControl w:val="0"/>
        <w:tabs>
          <w:tab w:val="left" w:pos="4678"/>
        </w:tabs>
        <w:rPr>
          <w:rFonts w:ascii="Ciutadella Light" w:hAnsi="Ciutadella Light"/>
        </w:rPr>
      </w:pPr>
    </w:p>
    <w:p w:rsidR="005C06A7" w:rsidRPr="00EC5518" w:rsidRDefault="005C06A7" w:rsidP="00401558">
      <w:pPr>
        <w:widowControl w:val="0"/>
        <w:tabs>
          <w:tab w:val="left" w:pos="4678"/>
        </w:tabs>
        <w:ind w:right="1"/>
        <w:rPr>
          <w:rFonts w:ascii="Ciutadella Light" w:hAnsi="Ciutadella Light"/>
        </w:rPr>
      </w:pPr>
    </w:p>
    <w:p w:rsidR="00DB31BF" w:rsidRPr="00833BAD" w:rsidRDefault="004E3632" w:rsidP="00833BAD">
      <w:pPr>
        <w:pBdr>
          <w:bottom w:val="single" w:sz="4" w:space="1" w:color="auto"/>
        </w:pBdr>
        <w:rPr>
          <w:rFonts w:ascii="ITC Avant Garde Gothic" w:eastAsiaTheme="minorHAnsi" w:hAnsi="ITC Avant Garde Gothic" w:cs="Latha"/>
          <w:b/>
          <w:color w:val="548DD4" w:themeColor="text2" w:themeTint="99"/>
          <w:sz w:val="22"/>
          <w:szCs w:val="22"/>
          <w:lang w:eastAsia="en-US"/>
        </w:rPr>
      </w:pPr>
      <w:r w:rsidRPr="00EC5518">
        <w:rPr>
          <w:rFonts w:ascii="ITC Avant Garde Gothic" w:eastAsiaTheme="minorHAnsi" w:hAnsi="ITC Avant Garde Gothic" w:cs="Latha"/>
          <w:b/>
          <w:color w:val="548DD4" w:themeColor="text2" w:themeTint="99"/>
          <w:sz w:val="22"/>
          <w:szCs w:val="22"/>
          <w:lang w:eastAsia="en-US"/>
        </w:rPr>
        <w:t>Concernant l’enfant</w:t>
      </w:r>
      <w:r w:rsidR="00833BAD">
        <w:rPr>
          <w:rFonts w:ascii="ITC Avant Garde Gothic" w:eastAsiaTheme="minorHAnsi" w:hAnsi="ITC Avant Garde Gothic" w:cs="Latha"/>
          <w:b/>
          <w:color w:val="548DD4" w:themeColor="text2" w:themeTint="99"/>
          <w:sz w:val="22"/>
          <w:szCs w:val="22"/>
          <w:lang w:eastAsia="en-US"/>
        </w:rPr>
        <w:t xml:space="preserve"> </w:t>
      </w:r>
      <w:r w:rsidR="000979DC" w:rsidRPr="000979DC">
        <w:rPr>
          <w:rFonts w:ascii="Ciutadella Light" w:eastAsiaTheme="minorHAnsi" w:hAnsi="Ciutadella Light" w:cs="Latha"/>
          <w:b/>
          <w:color w:val="548DD4" w:themeColor="text2" w:themeTint="99"/>
          <w:sz w:val="18"/>
          <w:szCs w:val="18"/>
          <w:lang w:eastAsia="en-US"/>
        </w:rPr>
        <w:t>(</w:t>
      </w:r>
      <w:r w:rsidR="00833BAD" w:rsidRPr="000979DC">
        <w:rPr>
          <w:rFonts w:ascii="Ciutadella Light" w:hAnsi="Ciutadella Light"/>
          <w:color w:val="548DD4" w:themeColor="text2" w:themeTint="99"/>
          <w:sz w:val="18"/>
          <w:szCs w:val="18"/>
        </w:rPr>
        <w:t>M</w:t>
      </w:r>
      <w:r w:rsidR="00833BAD" w:rsidRPr="000979DC">
        <w:rPr>
          <w:rFonts w:ascii="Ciutadella Light" w:hAnsi="Ciutadella Light"/>
          <w:color w:val="548DD4" w:themeColor="text2" w:themeTint="99"/>
        </w:rPr>
        <w:t>anifestations de l’enfant en danger ou en risque de l’être</w:t>
      </w:r>
      <w:r w:rsidR="000979DC" w:rsidRPr="000979DC">
        <w:rPr>
          <w:rFonts w:ascii="Ciutadella Light" w:hAnsi="Ciutadella Light"/>
          <w:color w:val="548DD4" w:themeColor="text2" w:themeTint="99"/>
        </w:rPr>
        <w:t>)</w:t>
      </w:r>
    </w:p>
    <w:p w:rsidR="00401558" w:rsidRPr="00EC5518" w:rsidRDefault="00401558" w:rsidP="00401558">
      <w:pPr>
        <w:widowControl w:val="0"/>
        <w:jc w:val="both"/>
        <w:rPr>
          <w:rFonts w:ascii="Ciutadella Light" w:hAnsi="Ciutadella Light"/>
        </w:rPr>
      </w:pPr>
    </w:p>
    <w:p w:rsidR="00401558" w:rsidRPr="00EC5518" w:rsidRDefault="000979DC" w:rsidP="00833BAD">
      <w:pPr>
        <w:widowControl w:val="0"/>
        <w:spacing w:after="60"/>
        <w:ind w:firstLine="567"/>
        <w:jc w:val="both"/>
        <w:rPr>
          <w:rFonts w:ascii="Ciutadella Light" w:hAnsi="Ciutadella Light"/>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401558" w:rsidRPr="00EC5518">
        <w:rPr>
          <w:rFonts w:ascii="Ciutadella Light" w:hAnsi="Ciutadella Light"/>
          <w:b/>
          <w:u w:val="single"/>
        </w:rPr>
        <w:t>Symptômes physiques</w:t>
      </w:r>
      <w:r w:rsidR="007B09E0" w:rsidRPr="00EC5518">
        <w:rPr>
          <w:rFonts w:ascii="Ciutadella Light" w:hAnsi="Ciutadella Light"/>
        </w:rPr>
        <w:t> </w:t>
      </w:r>
    </w:p>
    <w:p w:rsidR="00EC5518" w:rsidRPr="00EC5518" w:rsidRDefault="00EC5518" w:rsidP="00EC5518">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EC5518" w:rsidRPr="00EC5518" w:rsidRDefault="00EC5518" w:rsidP="00EC5518">
      <w:pPr>
        <w:widowControl w:val="0"/>
        <w:tabs>
          <w:tab w:val="left" w:leader="dot" w:pos="10490"/>
        </w:tabs>
        <w:spacing w:after="60"/>
        <w:rPr>
          <w:rFonts w:ascii="Ciutadella Light" w:hAnsi="Ciutadella Light" w:cs="Arial"/>
        </w:rPr>
      </w:pPr>
      <w:r>
        <w:rPr>
          <w:rFonts w:ascii="Ciutadella Light" w:hAnsi="Ciutadella Light" w:cs="Arial"/>
        </w:rPr>
        <w:tab/>
      </w:r>
    </w:p>
    <w:p w:rsidR="005C06A7" w:rsidRPr="00EC5518" w:rsidRDefault="005C06A7" w:rsidP="00401558">
      <w:pPr>
        <w:widowControl w:val="0"/>
        <w:jc w:val="both"/>
        <w:rPr>
          <w:rFonts w:ascii="Ciutadella Light" w:hAnsi="Ciutadella Light"/>
        </w:rPr>
      </w:pPr>
    </w:p>
    <w:p w:rsidR="00401558" w:rsidRPr="00EC5518" w:rsidRDefault="00EC5518" w:rsidP="00833BAD">
      <w:pPr>
        <w:widowControl w:val="0"/>
        <w:spacing w:after="60"/>
        <w:ind w:firstLine="567"/>
        <w:jc w:val="both"/>
        <w:rPr>
          <w:rFonts w:ascii="Ciutadella Light" w:hAnsi="Ciutadella Light"/>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401558" w:rsidRPr="00EC5518">
        <w:rPr>
          <w:rFonts w:ascii="Ciutadella Light" w:hAnsi="Ciutadella Light"/>
          <w:b/>
          <w:u w:val="single"/>
        </w:rPr>
        <w:t>Troubles du comportement</w:t>
      </w:r>
      <w:r w:rsidR="00401558" w:rsidRPr="00EC5518">
        <w:rPr>
          <w:rFonts w:ascii="Ciutadella Light" w:hAnsi="Ciutadella Light"/>
        </w:rPr>
        <w:t xml:space="preserve"> (toute attitude inadaptée pour un enfant au regard de son âge et de ses besoins)</w:t>
      </w:r>
    </w:p>
    <w:p w:rsidR="00EC5518" w:rsidRPr="00EC5518" w:rsidRDefault="00EC5518" w:rsidP="00EC5518">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EC5518" w:rsidRDefault="00EC5518" w:rsidP="00EC5518">
      <w:pPr>
        <w:widowControl w:val="0"/>
        <w:tabs>
          <w:tab w:val="left" w:leader="dot" w:pos="10490"/>
        </w:tabs>
        <w:spacing w:after="60"/>
        <w:rPr>
          <w:rFonts w:ascii="Ciutadella Light" w:hAnsi="Ciutadella Light" w:cs="Arial"/>
        </w:rPr>
      </w:pPr>
      <w:r>
        <w:rPr>
          <w:rFonts w:ascii="Ciutadella Light" w:hAnsi="Ciutadella Light" w:cs="Arial"/>
        </w:rPr>
        <w:tab/>
      </w:r>
    </w:p>
    <w:p w:rsidR="00EC5518" w:rsidRDefault="00EC5518" w:rsidP="00EC5518">
      <w:pPr>
        <w:widowControl w:val="0"/>
        <w:tabs>
          <w:tab w:val="left" w:leader="dot" w:pos="10490"/>
        </w:tabs>
        <w:spacing w:after="60"/>
        <w:rPr>
          <w:rFonts w:ascii="Ciutadella Light" w:hAnsi="Ciutadella Light" w:cs="Arial"/>
        </w:rPr>
      </w:pPr>
    </w:p>
    <w:p w:rsidR="008B3620" w:rsidRDefault="008B3620" w:rsidP="00EC5518">
      <w:pPr>
        <w:widowControl w:val="0"/>
        <w:tabs>
          <w:tab w:val="left" w:leader="dot" w:pos="10490"/>
        </w:tabs>
        <w:spacing w:after="60"/>
        <w:rPr>
          <w:rFonts w:ascii="Ciutadella Light" w:hAnsi="Ciutadella Light" w:cs="Arial"/>
        </w:rPr>
      </w:pPr>
    </w:p>
    <w:p w:rsidR="002E4642" w:rsidRPr="00EC5518" w:rsidRDefault="002E4642" w:rsidP="00EC5518">
      <w:pPr>
        <w:widowControl w:val="0"/>
        <w:tabs>
          <w:tab w:val="left" w:leader="dot" w:pos="10490"/>
        </w:tabs>
        <w:spacing w:after="60"/>
        <w:rPr>
          <w:rFonts w:ascii="Ciutadella Light" w:hAnsi="Ciutadella Light" w:cs="Arial"/>
        </w:rPr>
      </w:pPr>
    </w:p>
    <w:p w:rsidR="00554215" w:rsidRPr="00EC5518" w:rsidRDefault="00554215" w:rsidP="00E54255">
      <w:pPr>
        <w:pBdr>
          <w:bottom w:val="single" w:sz="4" w:space="1" w:color="auto"/>
        </w:pBdr>
        <w:rPr>
          <w:rFonts w:ascii="ITC Avant Garde Gothic" w:eastAsiaTheme="minorHAnsi" w:hAnsi="ITC Avant Garde Gothic" w:cs="Latha"/>
          <w:b/>
          <w:color w:val="548DD4" w:themeColor="text2" w:themeTint="99"/>
          <w:sz w:val="22"/>
          <w:szCs w:val="22"/>
          <w:lang w:eastAsia="en-US"/>
        </w:rPr>
      </w:pPr>
      <w:r w:rsidRPr="00EC5518">
        <w:rPr>
          <w:rFonts w:ascii="ITC Avant Garde Gothic" w:eastAsiaTheme="minorHAnsi" w:hAnsi="ITC Avant Garde Gothic" w:cs="Latha"/>
          <w:b/>
          <w:color w:val="548DD4" w:themeColor="text2" w:themeTint="99"/>
          <w:sz w:val="22"/>
          <w:szCs w:val="22"/>
          <w:lang w:eastAsia="en-US"/>
        </w:rPr>
        <w:lastRenderedPageBreak/>
        <w:t>Concernant le(s) parent(s)</w:t>
      </w:r>
      <w:r w:rsidR="005C06A7" w:rsidRPr="00EC5518">
        <w:rPr>
          <w:rFonts w:ascii="ITC Avant Garde Gothic" w:eastAsiaTheme="minorHAnsi" w:hAnsi="ITC Avant Garde Gothic" w:cs="Latha"/>
          <w:b/>
          <w:color w:val="548DD4" w:themeColor="text2" w:themeTint="99"/>
          <w:sz w:val="22"/>
          <w:szCs w:val="22"/>
          <w:lang w:eastAsia="en-US"/>
        </w:rPr>
        <w:t xml:space="preserve"> et/ou la personne ayant la charge effective de l’enfant</w:t>
      </w:r>
    </w:p>
    <w:p w:rsidR="005A1B98" w:rsidRPr="000979DC" w:rsidRDefault="005A1B98" w:rsidP="00554215">
      <w:pPr>
        <w:widowControl w:val="0"/>
        <w:tabs>
          <w:tab w:val="left" w:pos="4678"/>
        </w:tabs>
        <w:ind w:right="1"/>
        <w:rPr>
          <w:rFonts w:ascii="Ciutadella Light" w:hAnsi="Ciutadella Light"/>
          <w:color w:val="548DD4" w:themeColor="text2" w:themeTint="99"/>
        </w:rPr>
      </w:pPr>
      <w:r w:rsidRPr="000979DC">
        <w:rPr>
          <w:rFonts w:ascii="Ciutadella Light" w:hAnsi="Ciutadella Light"/>
          <w:color w:val="548DD4" w:themeColor="text2" w:themeTint="99"/>
        </w:rPr>
        <w:t>Atti</w:t>
      </w:r>
      <w:r w:rsidR="00554215" w:rsidRPr="000979DC">
        <w:rPr>
          <w:rFonts w:ascii="Ciutadella Light" w:hAnsi="Ciutadella Light"/>
          <w:color w:val="548DD4" w:themeColor="text2" w:themeTint="99"/>
        </w:rPr>
        <w:t>tudes et comportements</w:t>
      </w:r>
      <w:r w:rsidRPr="000979DC">
        <w:rPr>
          <w:rFonts w:ascii="Ciutadella Light" w:hAnsi="Ciutadella Light"/>
          <w:color w:val="548DD4" w:themeColor="text2" w:themeTint="99"/>
        </w:rPr>
        <w:t xml:space="preserve"> à l’égard de l’enfant</w:t>
      </w:r>
      <w:r w:rsidR="00B53ACA" w:rsidRPr="000979DC">
        <w:rPr>
          <w:rFonts w:ascii="Ciutadella Light" w:hAnsi="Ciutadella Light"/>
          <w:color w:val="548DD4" w:themeColor="text2" w:themeTint="99"/>
        </w:rPr>
        <w:t xml:space="preserve"> de la part du ou des parent(s)</w:t>
      </w:r>
    </w:p>
    <w:p w:rsidR="005C06A7" w:rsidRPr="00EC5518" w:rsidRDefault="005C06A7" w:rsidP="00C64D9E">
      <w:pPr>
        <w:pStyle w:val="Paragraphedeliste"/>
        <w:widowControl w:val="0"/>
        <w:autoSpaceDE w:val="0"/>
        <w:autoSpaceDN w:val="0"/>
        <w:adjustRightInd w:val="0"/>
        <w:spacing w:after="0" w:line="240" w:lineRule="auto"/>
        <w:ind w:left="0"/>
        <w:rPr>
          <w:rFonts w:ascii="Ciutadella Light" w:hAnsi="Ciutadella Light" w:cs="Times New Roman"/>
          <w:sz w:val="20"/>
          <w:szCs w:val="20"/>
          <w:highlight w:val="yellow"/>
        </w:rPr>
      </w:pPr>
    </w:p>
    <w:p w:rsidR="005A1B98" w:rsidRPr="000979DC" w:rsidRDefault="000979DC" w:rsidP="000979DC">
      <w:pPr>
        <w:widowControl w:val="0"/>
        <w:spacing w:after="60"/>
        <w:ind w:firstLine="567"/>
        <w:rPr>
          <w:rFonts w:ascii="Ciutadella Light" w:hAnsi="Ciutadella Light"/>
          <w:b/>
          <w:u w:val="single"/>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5A1B98" w:rsidRPr="000979DC">
        <w:rPr>
          <w:rFonts w:ascii="Ciutadella Light" w:hAnsi="Ciutadella Light"/>
          <w:b/>
          <w:u w:val="single"/>
        </w:rPr>
        <w:t>Négligences lourdes, carences</w:t>
      </w:r>
      <w:r w:rsidR="00401558" w:rsidRPr="000979DC">
        <w:rPr>
          <w:rFonts w:ascii="Ciutadella Light" w:hAnsi="Ciutadella Light"/>
          <w:b/>
          <w:u w:val="single"/>
        </w:rPr>
        <w:t> :</w:t>
      </w:r>
    </w:p>
    <w:p w:rsidR="000979DC" w:rsidRPr="00EC5518" w:rsidRDefault="000979DC" w:rsidP="000979DC">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0979DC" w:rsidRDefault="000979DC" w:rsidP="000979DC">
      <w:pPr>
        <w:widowControl w:val="0"/>
        <w:tabs>
          <w:tab w:val="left" w:leader="dot" w:pos="10490"/>
        </w:tabs>
        <w:spacing w:after="60"/>
        <w:rPr>
          <w:rFonts w:ascii="Ciutadella Light" w:hAnsi="Ciutadella Light" w:cs="Arial"/>
        </w:rPr>
      </w:pPr>
      <w:r>
        <w:rPr>
          <w:rFonts w:ascii="Ciutadella Light" w:hAnsi="Ciutadella Light" w:cs="Arial"/>
        </w:rPr>
        <w:tab/>
      </w:r>
    </w:p>
    <w:p w:rsidR="000979DC" w:rsidRPr="00EC5518" w:rsidRDefault="000979DC" w:rsidP="000979DC">
      <w:pPr>
        <w:widowControl w:val="0"/>
        <w:tabs>
          <w:tab w:val="left" w:leader="dot" w:pos="10490"/>
        </w:tabs>
        <w:rPr>
          <w:rFonts w:ascii="Ciutadella Light" w:hAnsi="Ciutadella Light" w:cs="Arial"/>
          <w:szCs w:val="24"/>
        </w:rPr>
      </w:pPr>
      <w:r w:rsidRPr="00EC5518">
        <w:rPr>
          <w:rFonts w:ascii="Ciutadella Light" w:hAnsi="Ciutadella Light" w:cs="Arial"/>
          <w:szCs w:val="24"/>
        </w:rPr>
        <w:tab/>
      </w:r>
    </w:p>
    <w:p w:rsidR="00B07B91" w:rsidRPr="00EC5518" w:rsidRDefault="00B07B91" w:rsidP="000979DC">
      <w:pPr>
        <w:widowControl w:val="0"/>
        <w:rPr>
          <w:rFonts w:ascii="Ciutadella Light" w:hAnsi="Ciutadella Light"/>
        </w:rPr>
      </w:pPr>
    </w:p>
    <w:p w:rsidR="005A1B98" w:rsidRPr="000979DC" w:rsidRDefault="000979DC" w:rsidP="000979DC">
      <w:pPr>
        <w:widowControl w:val="0"/>
        <w:spacing w:after="60"/>
        <w:ind w:firstLine="567"/>
        <w:rPr>
          <w:rFonts w:ascii="Ciutadella Light" w:hAnsi="Ciutadella Light"/>
          <w:b/>
          <w:u w:val="single"/>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5A1B98" w:rsidRPr="000979DC">
        <w:rPr>
          <w:rFonts w:ascii="Ciutadella Light" w:hAnsi="Ciutadella Light"/>
          <w:b/>
          <w:u w:val="single"/>
        </w:rPr>
        <w:t xml:space="preserve">Maltraitance psychologique : </w:t>
      </w:r>
    </w:p>
    <w:p w:rsidR="000979DC" w:rsidRPr="00EC5518" w:rsidRDefault="000979DC" w:rsidP="000979DC">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0979DC" w:rsidRDefault="000979DC" w:rsidP="000979DC">
      <w:pPr>
        <w:widowControl w:val="0"/>
        <w:tabs>
          <w:tab w:val="left" w:leader="dot" w:pos="10490"/>
        </w:tabs>
        <w:spacing w:after="60"/>
        <w:rPr>
          <w:rFonts w:ascii="Ciutadella Light" w:hAnsi="Ciutadella Light" w:cs="Arial"/>
        </w:rPr>
      </w:pPr>
      <w:r>
        <w:rPr>
          <w:rFonts w:ascii="Ciutadella Light" w:hAnsi="Ciutadella Light" w:cs="Arial"/>
        </w:rPr>
        <w:tab/>
      </w:r>
    </w:p>
    <w:p w:rsidR="000979DC" w:rsidRPr="00EC5518" w:rsidRDefault="000979DC" w:rsidP="000979DC">
      <w:pPr>
        <w:widowControl w:val="0"/>
        <w:tabs>
          <w:tab w:val="left" w:leader="dot" w:pos="10490"/>
        </w:tabs>
        <w:rPr>
          <w:rFonts w:ascii="Ciutadella Light" w:hAnsi="Ciutadella Light" w:cs="Arial"/>
          <w:szCs w:val="24"/>
        </w:rPr>
      </w:pPr>
      <w:r w:rsidRPr="00EC5518">
        <w:rPr>
          <w:rFonts w:ascii="Ciutadella Light" w:hAnsi="Ciutadella Light" w:cs="Arial"/>
          <w:szCs w:val="24"/>
        </w:rPr>
        <w:tab/>
      </w:r>
    </w:p>
    <w:p w:rsidR="00401558" w:rsidRPr="00EC5518" w:rsidRDefault="00401558" w:rsidP="00A77CD7">
      <w:pPr>
        <w:widowControl w:val="0"/>
        <w:rPr>
          <w:rFonts w:ascii="Ciutadella Light" w:hAnsi="Ciutadella Light"/>
        </w:rPr>
      </w:pPr>
    </w:p>
    <w:p w:rsidR="005A1B98" w:rsidRPr="000979DC" w:rsidRDefault="000979DC" w:rsidP="000979DC">
      <w:pPr>
        <w:widowControl w:val="0"/>
        <w:spacing w:after="60"/>
        <w:ind w:firstLine="567"/>
        <w:rPr>
          <w:rFonts w:ascii="Ciutadella Light" w:hAnsi="Ciutadella Light"/>
          <w:b/>
          <w:u w:val="single"/>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401558" w:rsidRPr="000979DC">
        <w:rPr>
          <w:rFonts w:ascii="Ciutadella Light" w:hAnsi="Ciutadella Light"/>
          <w:b/>
          <w:u w:val="single"/>
        </w:rPr>
        <w:t>A</w:t>
      </w:r>
      <w:r w:rsidR="007C4D33" w:rsidRPr="000979DC">
        <w:rPr>
          <w:rFonts w:ascii="Ciutadella Light" w:hAnsi="Ciutadella Light"/>
          <w:b/>
          <w:u w:val="single"/>
        </w:rPr>
        <w:t>ttitudes inadaptées</w:t>
      </w:r>
      <w:r w:rsidR="00B53ACA" w:rsidRPr="000979DC">
        <w:rPr>
          <w:rFonts w:ascii="Ciutadella Light" w:hAnsi="Ciutadella Light"/>
          <w:b/>
          <w:u w:val="single"/>
        </w:rPr>
        <w:t xml:space="preserve"> du ou des parent(s)</w:t>
      </w:r>
      <w:r w:rsidR="00401558" w:rsidRPr="000979DC">
        <w:rPr>
          <w:rFonts w:ascii="Ciutadella Light" w:hAnsi="Ciutadella Light"/>
          <w:b/>
          <w:u w:val="single"/>
        </w:rPr>
        <w:t> :</w:t>
      </w:r>
    </w:p>
    <w:p w:rsidR="000979DC" w:rsidRPr="00EC5518" w:rsidRDefault="000979DC" w:rsidP="000979DC">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0979DC" w:rsidRDefault="000979DC" w:rsidP="000979DC">
      <w:pPr>
        <w:widowControl w:val="0"/>
        <w:tabs>
          <w:tab w:val="left" w:leader="dot" w:pos="10490"/>
        </w:tabs>
        <w:spacing w:after="60"/>
        <w:rPr>
          <w:rFonts w:ascii="Ciutadella Light" w:hAnsi="Ciutadella Light" w:cs="Arial"/>
        </w:rPr>
      </w:pPr>
      <w:r>
        <w:rPr>
          <w:rFonts w:ascii="Ciutadella Light" w:hAnsi="Ciutadella Light" w:cs="Arial"/>
        </w:rPr>
        <w:tab/>
      </w:r>
    </w:p>
    <w:p w:rsidR="000979DC" w:rsidRPr="00EC5518" w:rsidRDefault="000979DC" w:rsidP="000979DC">
      <w:pPr>
        <w:widowControl w:val="0"/>
        <w:tabs>
          <w:tab w:val="left" w:leader="dot" w:pos="10490"/>
        </w:tabs>
        <w:rPr>
          <w:rFonts w:ascii="Ciutadella Light" w:hAnsi="Ciutadella Light" w:cs="Arial"/>
          <w:szCs w:val="24"/>
        </w:rPr>
      </w:pPr>
      <w:r w:rsidRPr="00EC5518">
        <w:rPr>
          <w:rFonts w:ascii="Ciutadella Light" w:hAnsi="Ciutadella Light" w:cs="Arial"/>
          <w:szCs w:val="24"/>
        </w:rPr>
        <w:tab/>
      </w:r>
    </w:p>
    <w:p w:rsidR="00401558" w:rsidRPr="00EC5518" w:rsidRDefault="00401558" w:rsidP="00A77CD7">
      <w:pPr>
        <w:widowControl w:val="0"/>
        <w:rPr>
          <w:rFonts w:ascii="Ciutadella Light" w:hAnsi="Ciutadella Light"/>
        </w:rPr>
      </w:pPr>
    </w:p>
    <w:p w:rsidR="007C4D33" w:rsidRPr="000979DC" w:rsidRDefault="000979DC" w:rsidP="000979DC">
      <w:pPr>
        <w:widowControl w:val="0"/>
        <w:spacing w:after="60"/>
        <w:ind w:firstLine="567"/>
        <w:rPr>
          <w:rFonts w:ascii="Ciutadella Light" w:hAnsi="Ciutadella Light"/>
          <w:b/>
          <w:u w:val="single"/>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5A1B98" w:rsidRPr="000979DC">
        <w:rPr>
          <w:rFonts w:ascii="Ciutadella Light" w:hAnsi="Ciutadella Light"/>
          <w:b/>
          <w:u w:val="single"/>
        </w:rPr>
        <w:t>Autres signes de comportement des adultes dans l’entourage de l’enfant qui peuvent également alerter</w:t>
      </w:r>
      <w:r>
        <w:rPr>
          <w:rFonts w:ascii="Ciutadella Light" w:hAnsi="Ciutadella Light"/>
          <w:b/>
          <w:u w:val="single"/>
        </w:rPr>
        <w:t> :</w:t>
      </w:r>
    </w:p>
    <w:p w:rsidR="000979DC" w:rsidRPr="00EC5518" w:rsidRDefault="000979DC" w:rsidP="000979DC">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0979DC" w:rsidRDefault="000979DC" w:rsidP="000979DC">
      <w:pPr>
        <w:widowControl w:val="0"/>
        <w:tabs>
          <w:tab w:val="left" w:leader="dot" w:pos="10490"/>
        </w:tabs>
        <w:spacing w:after="60"/>
        <w:rPr>
          <w:rFonts w:ascii="Ciutadella Light" w:hAnsi="Ciutadella Light" w:cs="Arial"/>
        </w:rPr>
      </w:pPr>
      <w:r>
        <w:rPr>
          <w:rFonts w:ascii="Ciutadella Light" w:hAnsi="Ciutadella Light" w:cs="Arial"/>
        </w:rPr>
        <w:tab/>
      </w:r>
    </w:p>
    <w:p w:rsidR="000979DC" w:rsidRPr="00EC5518" w:rsidRDefault="000979DC" w:rsidP="000979DC">
      <w:pPr>
        <w:widowControl w:val="0"/>
        <w:tabs>
          <w:tab w:val="left" w:leader="dot" w:pos="10490"/>
        </w:tabs>
        <w:rPr>
          <w:rFonts w:ascii="Ciutadella Light" w:hAnsi="Ciutadella Light" w:cs="Arial"/>
          <w:szCs w:val="24"/>
        </w:rPr>
      </w:pPr>
      <w:r w:rsidRPr="00EC5518">
        <w:rPr>
          <w:rFonts w:ascii="Ciutadella Light" w:hAnsi="Ciutadella Light" w:cs="Arial"/>
          <w:szCs w:val="24"/>
        </w:rPr>
        <w:tab/>
      </w:r>
    </w:p>
    <w:p w:rsidR="000979DC" w:rsidRPr="00EC5518" w:rsidRDefault="000979DC" w:rsidP="000979DC">
      <w:pPr>
        <w:widowControl w:val="0"/>
        <w:tabs>
          <w:tab w:val="left" w:leader="dot" w:pos="10490"/>
        </w:tabs>
        <w:rPr>
          <w:rFonts w:ascii="Ciutadella Light" w:hAnsi="Ciutadella Light" w:cs="Arial"/>
        </w:rPr>
      </w:pPr>
    </w:p>
    <w:p w:rsidR="005C06A7" w:rsidRPr="000979DC" w:rsidRDefault="000979DC" w:rsidP="000979DC">
      <w:pPr>
        <w:widowControl w:val="0"/>
        <w:spacing w:after="60"/>
        <w:ind w:firstLine="567"/>
        <w:rPr>
          <w:rFonts w:ascii="Ciutadella Light" w:hAnsi="Ciutadella Light"/>
          <w:b/>
          <w:u w:val="single"/>
        </w:rPr>
      </w:pPr>
      <w:r w:rsidRPr="000979DC">
        <w:rPr>
          <w:rFonts w:ascii="Ciutadella Light" w:hAnsi="Ciutadella Light"/>
          <w:b/>
          <w:color w:val="548DD4" w:themeColor="text2" w:themeTint="99"/>
          <w:sz w:val="16"/>
          <w:szCs w:val="16"/>
        </w:rPr>
        <w:sym w:font="Wingdings 3" w:char="F075"/>
      </w:r>
      <w:r w:rsidRPr="000979DC">
        <w:rPr>
          <w:rFonts w:ascii="Ciutadella Light" w:hAnsi="Ciutadella Light"/>
          <w:b/>
          <w:color w:val="548DD4" w:themeColor="text2" w:themeTint="99"/>
          <w:sz w:val="16"/>
          <w:szCs w:val="16"/>
        </w:rPr>
        <w:t xml:space="preserve"> </w:t>
      </w:r>
      <w:r w:rsidR="005C06A7" w:rsidRPr="000979DC">
        <w:rPr>
          <w:rFonts w:ascii="Ciutadella Light" w:hAnsi="Ciutadella Light"/>
          <w:b/>
          <w:u w:val="single"/>
        </w:rPr>
        <w:t>Autre</w:t>
      </w:r>
      <w:r>
        <w:rPr>
          <w:rFonts w:ascii="Ciutadella Light" w:hAnsi="Ciutadella Light"/>
          <w:b/>
          <w:u w:val="single"/>
        </w:rPr>
        <w:t>s :</w:t>
      </w:r>
    </w:p>
    <w:p w:rsidR="000979DC" w:rsidRPr="00EC5518" w:rsidRDefault="000979DC" w:rsidP="000979DC">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0979DC" w:rsidRDefault="000979DC" w:rsidP="000979DC">
      <w:pPr>
        <w:widowControl w:val="0"/>
        <w:tabs>
          <w:tab w:val="left" w:leader="dot" w:pos="10490"/>
        </w:tabs>
        <w:spacing w:after="60"/>
        <w:rPr>
          <w:rFonts w:ascii="Ciutadella Light" w:hAnsi="Ciutadella Light" w:cs="Arial"/>
        </w:rPr>
      </w:pPr>
      <w:r>
        <w:rPr>
          <w:rFonts w:ascii="Ciutadella Light" w:hAnsi="Ciutadella Light" w:cs="Arial"/>
        </w:rPr>
        <w:tab/>
      </w:r>
    </w:p>
    <w:p w:rsidR="000979DC" w:rsidRPr="00EC5518" w:rsidRDefault="000979DC" w:rsidP="000979DC">
      <w:pPr>
        <w:widowControl w:val="0"/>
        <w:tabs>
          <w:tab w:val="left" w:leader="dot" w:pos="10490"/>
        </w:tabs>
        <w:rPr>
          <w:rFonts w:ascii="Ciutadella Light" w:hAnsi="Ciutadella Light" w:cs="Arial"/>
          <w:szCs w:val="24"/>
        </w:rPr>
      </w:pPr>
      <w:r w:rsidRPr="00EC5518">
        <w:rPr>
          <w:rFonts w:ascii="Ciutadella Light" w:hAnsi="Ciutadella Light" w:cs="Arial"/>
          <w:szCs w:val="24"/>
        </w:rPr>
        <w:tab/>
      </w:r>
    </w:p>
    <w:p w:rsidR="000979DC" w:rsidRPr="00EC5518" w:rsidRDefault="000979DC" w:rsidP="000979DC">
      <w:pPr>
        <w:widowControl w:val="0"/>
        <w:tabs>
          <w:tab w:val="left" w:leader="dot" w:pos="10490"/>
        </w:tabs>
        <w:rPr>
          <w:rFonts w:ascii="Ciutadella Light" w:hAnsi="Ciutadella Light" w:cs="Arial"/>
        </w:rPr>
      </w:pPr>
    </w:p>
    <w:p w:rsidR="00391F39" w:rsidRPr="00EC5518" w:rsidRDefault="00391F39" w:rsidP="00C64D9E">
      <w:pPr>
        <w:pStyle w:val="Paragraphedeliste"/>
        <w:widowControl w:val="0"/>
        <w:autoSpaceDE w:val="0"/>
        <w:autoSpaceDN w:val="0"/>
        <w:adjustRightInd w:val="0"/>
        <w:spacing w:after="0" w:line="240" w:lineRule="auto"/>
        <w:ind w:left="0"/>
        <w:rPr>
          <w:rFonts w:ascii="Ciutadella Light" w:hAnsi="Ciutadella Light" w:cs="Times New Roman"/>
          <w:sz w:val="20"/>
          <w:szCs w:val="20"/>
        </w:rPr>
      </w:pPr>
    </w:p>
    <w:p w:rsidR="00554215" w:rsidRPr="00EC5518" w:rsidRDefault="00554215" w:rsidP="00E54255">
      <w:pPr>
        <w:pBdr>
          <w:bottom w:val="single" w:sz="4" w:space="1" w:color="auto"/>
        </w:pBdr>
        <w:rPr>
          <w:rFonts w:ascii="ITC Avant Garde Gothic" w:eastAsiaTheme="minorHAnsi" w:hAnsi="ITC Avant Garde Gothic" w:cs="Latha"/>
          <w:color w:val="548DD4" w:themeColor="text2" w:themeTint="99"/>
          <w:sz w:val="22"/>
          <w:szCs w:val="22"/>
          <w:lang w:eastAsia="en-US"/>
        </w:rPr>
      </w:pPr>
      <w:r w:rsidRPr="00EC5518">
        <w:rPr>
          <w:rFonts w:ascii="ITC Avant Garde Gothic" w:eastAsiaTheme="minorHAnsi" w:hAnsi="ITC Avant Garde Gothic" w:cs="Latha"/>
          <w:b/>
          <w:color w:val="548DD4" w:themeColor="text2" w:themeTint="99"/>
          <w:sz w:val="22"/>
          <w:szCs w:val="22"/>
          <w:lang w:eastAsia="en-US"/>
        </w:rPr>
        <w:t>Concernant le contexte de vie</w:t>
      </w:r>
      <w:r w:rsidR="00C64D9E" w:rsidRPr="00EC5518">
        <w:rPr>
          <w:rFonts w:ascii="ITC Avant Garde Gothic" w:eastAsiaTheme="minorHAnsi" w:hAnsi="ITC Avant Garde Gothic" w:cs="Latha"/>
          <w:b/>
          <w:color w:val="548DD4" w:themeColor="text2" w:themeTint="99"/>
          <w:sz w:val="22"/>
          <w:szCs w:val="22"/>
          <w:lang w:eastAsia="en-US"/>
        </w:rPr>
        <w:t xml:space="preserve"> et le contexte familial</w:t>
      </w:r>
    </w:p>
    <w:p w:rsidR="00B07B91" w:rsidRPr="00C64D9E" w:rsidRDefault="00B07B91" w:rsidP="002D4E0A">
      <w:pPr>
        <w:overflowPunct/>
        <w:autoSpaceDE/>
        <w:autoSpaceDN/>
        <w:adjustRightInd/>
        <w:rPr>
          <w:rFonts w:asciiTheme="minorHAnsi" w:eastAsiaTheme="minorHAnsi" w:hAnsiTheme="minorHAnsi" w:cs="Latha"/>
          <w:noProof/>
          <w:szCs w:val="28"/>
        </w:rPr>
      </w:pPr>
    </w:p>
    <w:p w:rsidR="000979DC" w:rsidRPr="00EC5518" w:rsidRDefault="000979DC" w:rsidP="000979DC">
      <w:pPr>
        <w:widowControl w:val="0"/>
        <w:tabs>
          <w:tab w:val="left" w:leader="dot" w:pos="10490"/>
        </w:tabs>
        <w:spacing w:after="60"/>
        <w:rPr>
          <w:rFonts w:ascii="Ciutadella Light" w:hAnsi="Ciutadella Light" w:cs="Arial"/>
          <w:szCs w:val="24"/>
        </w:rPr>
      </w:pPr>
      <w:r w:rsidRPr="00EC5518">
        <w:rPr>
          <w:rFonts w:ascii="Ciutadella Light" w:hAnsi="Ciutadella Light" w:cs="Arial"/>
          <w:szCs w:val="24"/>
        </w:rPr>
        <w:tab/>
      </w:r>
    </w:p>
    <w:p w:rsidR="000979DC" w:rsidRPr="00EC5518" w:rsidRDefault="000979DC" w:rsidP="000979DC">
      <w:pPr>
        <w:widowControl w:val="0"/>
        <w:tabs>
          <w:tab w:val="left" w:leader="dot" w:pos="10490"/>
        </w:tabs>
        <w:rPr>
          <w:rFonts w:ascii="Ciutadella Light" w:hAnsi="Ciutadella Light" w:cs="Arial"/>
        </w:rPr>
      </w:pPr>
      <w:r>
        <w:rPr>
          <w:rFonts w:ascii="Ciutadella Light" w:hAnsi="Ciutadella Light" w:cs="Arial"/>
        </w:rPr>
        <w:tab/>
      </w:r>
    </w:p>
    <w:p w:rsidR="00C64D9E" w:rsidRPr="00C64D9E" w:rsidRDefault="00C64D9E" w:rsidP="002D4E0A">
      <w:pPr>
        <w:overflowPunct/>
        <w:autoSpaceDE/>
        <w:autoSpaceDN/>
        <w:adjustRightInd/>
        <w:rPr>
          <w:rFonts w:asciiTheme="minorHAnsi" w:eastAsiaTheme="minorHAnsi" w:hAnsiTheme="minorHAnsi" w:cs="Latha"/>
          <w:noProof/>
          <w:szCs w:val="28"/>
        </w:rPr>
      </w:pPr>
    </w:p>
    <w:p w:rsidR="00C64D9E" w:rsidRPr="00C64D9E" w:rsidRDefault="00C64D9E" w:rsidP="002D4E0A">
      <w:pPr>
        <w:overflowPunct/>
        <w:autoSpaceDE/>
        <w:autoSpaceDN/>
        <w:adjustRightInd/>
        <w:rPr>
          <w:rFonts w:asciiTheme="minorHAnsi" w:eastAsiaTheme="minorHAnsi" w:hAnsiTheme="minorHAnsi" w:cs="Latha"/>
          <w:noProof/>
          <w:szCs w:val="28"/>
        </w:rPr>
      </w:pPr>
    </w:p>
    <w:p w:rsidR="00554215" w:rsidRPr="00E54255" w:rsidRDefault="00554215" w:rsidP="00E54255">
      <w:pPr>
        <w:shd w:val="clear" w:color="auto" w:fill="95B3D7" w:themeFill="accent1" w:themeFillTint="99"/>
        <w:rPr>
          <w:rFonts w:ascii="ITC Avant Garde Gothic" w:eastAsiaTheme="minorHAnsi" w:hAnsi="ITC Avant Garde Gothic" w:cs="Latha"/>
          <w:b/>
          <w:color w:val="FFFFFF" w:themeColor="background1"/>
          <w:spacing w:val="10"/>
          <w:sz w:val="22"/>
          <w:szCs w:val="22"/>
          <w:lang w:eastAsia="en-US"/>
        </w:rPr>
      </w:pPr>
      <w:r w:rsidRPr="00E54255">
        <w:rPr>
          <w:rFonts w:ascii="ITC Avant Garde Gothic" w:eastAsiaTheme="minorHAnsi" w:hAnsi="ITC Avant Garde Gothic" w:cs="Latha"/>
          <w:b/>
          <w:color w:val="FFFFFF" w:themeColor="background1"/>
          <w:spacing w:val="10"/>
          <w:sz w:val="22"/>
          <w:szCs w:val="22"/>
          <w:lang w:eastAsia="en-US"/>
        </w:rPr>
        <w:t xml:space="preserve"> </w:t>
      </w:r>
      <w:r w:rsidR="00E54255" w:rsidRPr="00E54255">
        <w:rPr>
          <w:rFonts w:ascii="ITC Avant Garde Gothic" w:eastAsiaTheme="minorHAnsi" w:hAnsi="ITC Avant Garde Gothic" w:cs="Latha"/>
          <w:b/>
          <w:color w:val="FFFFFF" w:themeColor="background1"/>
          <w:spacing w:val="10"/>
          <w:sz w:val="22"/>
          <w:szCs w:val="22"/>
          <w:lang w:eastAsia="en-US"/>
        </w:rPr>
        <w:t xml:space="preserve"> </w:t>
      </w:r>
      <w:r w:rsidR="002D4E0A" w:rsidRPr="00E54255">
        <w:rPr>
          <w:rFonts w:ascii="ITC Avant Garde Gothic" w:eastAsiaTheme="minorHAnsi" w:hAnsi="ITC Avant Garde Gothic" w:cs="Latha"/>
          <w:b/>
          <w:color w:val="FFFFFF" w:themeColor="background1"/>
          <w:spacing w:val="10"/>
          <w:sz w:val="22"/>
          <w:szCs w:val="22"/>
          <w:lang w:eastAsia="en-US"/>
        </w:rPr>
        <w:t xml:space="preserve">Transmission </w:t>
      </w:r>
      <w:r w:rsidR="002F16F8" w:rsidRPr="00E54255">
        <w:rPr>
          <w:rFonts w:ascii="ITC Avant Garde Gothic" w:eastAsiaTheme="minorHAnsi" w:hAnsi="ITC Avant Garde Gothic" w:cs="Latha"/>
          <w:b/>
          <w:color w:val="FFFFFF" w:themeColor="background1"/>
          <w:spacing w:val="10"/>
          <w:sz w:val="22"/>
          <w:szCs w:val="22"/>
          <w:lang w:eastAsia="en-US"/>
        </w:rPr>
        <w:t>à la C</w:t>
      </w:r>
      <w:r w:rsidR="000B4461" w:rsidRPr="00E54255">
        <w:rPr>
          <w:rFonts w:ascii="ITC Avant Garde Gothic" w:eastAsiaTheme="minorHAnsi" w:hAnsi="ITC Avant Garde Gothic" w:cs="Latha"/>
          <w:b/>
          <w:color w:val="FFFFFF" w:themeColor="background1"/>
          <w:spacing w:val="10"/>
          <w:sz w:val="22"/>
          <w:szCs w:val="22"/>
          <w:lang w:eastAsia="en-US"/>
        </w:rPr>
        <w:t xml:space="preserve">ellule de </w:t>
      </w:r>
      <w:r w:rsidR="002F16F8" w:rsidRPr="00E54255">
        <w:rPr>
          <w:rFonts w:ascii="ITC Avant Garde Gothic" w:eastAsiaTheme="minorHAnsi" w:hAnsi="ITC Avant Garde Gothic" w:cs="Latha"/>
          <w:b/>
          <w:color w:val="FFFFFF" w:themeColor="background1"/>
          <w:spacing w:val="10"/>
          <w:sz w:val="22"/>
          <w:szCs w:val="22"/>
          <w:lang w:eastAsia="en-US"/>
        </w:rPr>
        <w:t>R</w:t>
      </w:r>
      <w:r w:rsidR="000B4461" w:rsidRPr="00E54255">
        <w:rPr>
          <w:rFonts w:ascii="ITC Avant Garde Gothic" w:eastAsiaTheme="minorHAnsi" w:hAnsi="ITC Avant Garde Gothic" w:cs="Latha"/>
          <w:b/>
          <w:color w:val="FFFFFF" w:themeColor="background1"/>
          <w:spacing w:val="10"/>
          <w:sz w:val="22"/>
          <w:szCs w:val="22"/>
          <w:lang w:eastAsia="en-US"/>
        </w:rPr>
        <w:t xml:space="preserve">ecueil des </w:t>
      </w:r>
      <w:r w:rsidR="002F16F8" w:rsidRPr="00E54255">
        <w:rPr>
          <w:rFonts w:ascii="ITC Avant Garde Gothic" w:eastAsiaTheme="minorHAnsi" w:hAnsi="ITC Avant Garde Gothic" w:cs="Latha"/>
          <w:b/>
          <w:color w:val="FFFFFF" w:themeColor="background1"/>
          <w:spacing w:val="10"/>
          <w:sz w:val="22"/>
          <w:szCs w:val="22"/>
          <w:lang w:eastAsia="en-US"/>
        </w:rPr>
        <w:t>I</w:t>
      </w:r>
      <w:r w:rsidR="000B4461" w:rsidRPr="00E54255">
        <w:rPr>
          <w:rFonts w:ascii="ITC Avant Garde Gothic" w:eastAsiaTheme="minorHAnsi" w:hAnsi="ITC Avant Garde Gothic" w:cs="Latha"/>
          <w:b/>
          <w:color w:val="FFFFFF" w:themeColor="background1"/>
          <w:spacing w:val="10"/>
          <w:sz w:val="22"/>
          <w:szCs w:val="22"/>
          <w:lang w:eastAsia="en-US"/>
        </w:rPr>
        <w:t xml:space="preserve">nformations </w:t>
      </w:r>
      <w:r w:rsidR="002F16F8" w:rsidRPr="00E54255">
        <w:rPr>
          <w:rFonts w:ascii="ITC Avant Garde Gothic" w:eastAsiaTheme="minorHAnsi" w:hAnsi="ITC Avant Garde Gothic" w:cs="Latha"/>
          <w:b/>
          <w:color w:val="FFFFFF" w:themeColor="background1"/>
          <w:spacing w:val="10"/>
          <w:sz w:val="22"/>
          <w:szCs w:val="22"/>
          <w:lang w:eastAsia="en-US"/>
        </w:rPr>
        <w:t>P</w:t>
      </w:r>
      <w:r w:rsidR="000B4461" w:rsidRPr="00E54255">
        <w:rPr>
          <w:rFonts w:ascii="ITC Avant Garde Gothic" w:eastAsiaTheme="minorHAnsi" w:hAnsi="ITC Avant Garde Gothic" w:cs="Latha"/>
          <w:b/>
          <w:color w:val="FFFFFF" w:themeColor="background1"/>
          <w:spacing w:val="10"/>
          <w:sz w:val="22"/>
          <w:szCs w:val="22"/>
          <w:lang w:eastAsia="en-US"/>
        </w:rPr>
        <w:t>réoccupantes (CRIP)</w:t>
      </w:r>
      <w:r w:rsidR="002F16F8" w:rsidRPr="00E54255">
        <w:rPr>
          <w:rFonts w:ascii="ITC Avant Garde Gothic" w:eastAsiaTheme="minorHAnsi" w:hAnsi="ITC Avant Garde Gothic" w:cs="Latha"/>
          <w:b/>
          <w:color w:val="FFFFFF" w:themeColor="background1"/>
          <w:spacing w:val="10"/>
          <w:sz w:val="22"/>
          <w:szCs w:val="22"/>
          <w:lang w:eastAsia="en-US"/>
        </w:rPr>
        <w:t xml:space="preserve"> </w:t>
      </w:r>
    </w:p>
    <w:p w:rsidR="007C4D33" w:rsidRPr="00EC5518" w:rsidRDefault="002D4E0A" w:rsidP="002D4E0A">
      <w:pPr>
        <w:overflowPunct/>
        <w:autoSpaceDE/>
        <w:autoSpaceDN/>
        <w:adjustRightInd/>
        <w:rPr>
          <w:rFonts w:ascii="Ciutadella Light" w:eastAsiaTheme="minorHAnsi" w:hAnsi="Ciutadella Light" w:cs="Latha"/>
          <w:noProof/>
        </w:rPr>
      </w:pPr>
      <w:r w:rsidRPr="00EC5518">
        <w:rPr>
          <w:rFonts w:ascii="Ciutadella Light" w:eastAsiaTheme="minorHAnsi" w:hAnsi="Ciutadella Light" w:cs="Latha"/>
          <w:noProof/>
        </w:rPr>
        <w:t>La fa</w:t>
      </w:r>
      <w:r w:rsidR="0060377F" w:rsidRPr="00EC5518">
        <w:rPr>
          <w:rFonts w:ascii="Ciutadella Light" w:eastAsiaTheme="minorHAnsi" w:hAnsi="Ciutadella Light" w:cs="Latha"/>
          <w:noProof/>
        </w:rPr>
        <w:t xml:space="preserve">mille a-t-elle été informée de la transmission des </w:t>
      </w:r>
      <w:r w:rsidRPr="00EC5518">
        <w:rPr>
          <w:rFonts w:ascii="Ciutadella Light" w:eastAsiaTheme="minorHAnsi" w:hAnsi="Ciutadella Light" w:cs="Latha"/>
          <w:noProof/>
        </w:rPr>
        <w:t xml:space="preserve">éléments contenus dans cet EP:  oui </w:t>
      </w:r>
      <w:r w:rsidR="009C2C52" w:rsidRPr="00EC5518">
        <w:rPr>
          <w:rFonts w:ascii="Ciutadella Light" w:eastAsiaTheme="minorHAnsi" w:hAnsi="Ciutadella Light" w:cs="Latha"/>
          <w:noProof/>
        </w:rPr>
        <w:object w:dxaOrig="225" w:dyaOrig="225">
          <v:shape id="_x0000_i1041" type="#_x0000_t75" style="width:15.75pt;height:18.75pt" o:ole="">
            <v:imagedata r:id="rId20" o:title=""/>
          </v:shape>
          <w:control r:id="rId21" w:name="CheckBox2" w:shapeid="_x0000_i1041"/>
        </w:object>
      </w:r>
      <w:r w:rsidRPr="00EC5518">
        <w:rPr>
          <w:rFonts w:ascii="Ciutadella Light" w:eastAsiaTheme="minorHAnsi" w:hAnsi="Ciutadella Light" w:cs="Latha"/>
          <w:noProof/>
        </w:rPr>
        <w:t xml:space="preserve">  non </w:t>
      </w:r>
      <w:r w:rsidR="009C2C52" w:rsidRPr="00EC5518">
        <w:rPr>
          <w:rFonts w:ascii="Ciutadella Light" w:eastAsiaTheme="minorHAnsi" w:hAnsi="Ciutadella Light" w:cs="Latha"/>
          <w:noProof/>
        </w:rPr>
        <w:object w:dxaOrig="225" w:dyaOrig="225">
          <v:shape id="_x0000_i1043" type="#_x0000_t75" style="width:15.75pt;height:18.75pt" o:ole="">
            <v:imagedata r:id="rId20" o:title=""/>
          </v:shape>
          <w:control r:id="rId22" w:name="CheckBox3" w:shapeid="_x0000_i1043"/>
        </w:object>
      </w:r>
    </w:p>
    <w:p w:rsidR="001A4B5C" w:rsidRPr="00EC5518" w:rsidRDefault="001A4B5C" w:rsidP="002D4E0A">
      <w:pPr>
        <w:overflowPunct/>
        <w:autoSpaceDE/>
        <w:autoSpaceDN/>
        <w:adjustRightInd/>
        <w:rPr>
          <w:rFonts w:ascii="Ciutadella Light" w:eastAsiaTheme="minorHAnsi" w:hAnsi="Ciutadella Light" w:cs="Latha"/>
          <w:noProof/>
        </w:rPr>
      </w:pPr>
    </w:p>
    <w:p w:rsidR="001A4B5C" w:rsidRDefault="001A4B5C" w:rsidP="000979DC">
      <w:pPr>
        <w:tabs>
          <w:tab w:val="left" w:leader="dot" w:pos="10489"/>
        </w:tabs>
        <w:overflowPunct/>
        <w:autoSpaceDE/>
        <w:autoSpaceDN/>
        <w:adjustRightInd/>
        <w:rPr>
          <w:rFonts w:ascii="Ciutadella Light" w:eastAsiaTheme="minorHAnsi" w:hAnsi="Ciutadella Light" w:cs="Latha"/>
          <w:noProof/>
        </w:rPr>
      </w:pPr>
      <w:r w:rsidRPr="00EC5518">
        <w:rPr>
          <w:rFonts w:ascii="Ciutadella Light" w:eastAsiaTheme="minorHAnsi" w:hAnsi="Ciutadella Light" w:cs="Latha"/>
          <w:noProof/>
        </w:rPr>
        <w:t xml:space="preserve">Si oui, </w:t>
      </w:r>
      <w:r w:rsidR="00AC4ABA" w:rsidRPr="00AC4ABA">
        <w:rPr>
          <w:rFonts w:ascii="Ciutadella Light" w:eastAsiaTheme="minorHAnsi" w:hAnsi="Ciutadella Light" w:cs="Latha"/>
          <w:b/>
          <w:noProof/>
          <w:u w:val="single"/>
        </w:rPr>
        <w:t xml:space="preserve">qui, </w:t>
      </w:r>
      <w:r w:rsidRPr="00AC4ABA">
        <w:rPr>
          <w:rFonts w:ascii="Ciutadella Light" w:eastAsiaTheme="minorHAnsi" w:hAnsi="Ciutadella Light" w:cs="Latha"/>
          <w:b/>
          <w:noProof/>
          <w:u w:val="single"/>
        </w:rPr>
        <w:t>contenu</w:t>
      </w:r>
      <w:r w:rsidRPr="000979DC">
        <w:rPr>
          <w:rFonts w:ascii="Ciutadella Light" w:eastAsiaTheme="minorHAnsi" w:hAnsi="Ciutadella Light" w:cs="Latha"/>
          <w:b/>
          <w:noProof/>
          <w:u w:val="single"/>
        </w:rPr>
        <w:t xml:space="preserve"> et modalités</w:t>
      </w:r>
      <w:r w:rsidRPr="00EC5518">
        <w:rPr>
          <w:rFonts w:ascii="Ciutadella Light" w:eastAsiaTheme="minorHAnsi" w:hAnsi="Ciutadella Light" w:cs="Latha"/>
          <w:noProof/>
          <w:u w:val="single"/>
        </w:rPr>
        <w:t xml:space="preserve"> de la transmission</w:t>
      </w:r>
      <w:r w:rsidRPr="00EC5518">
        <w:rPr>
          <w:rFonts w:ascii="Ciutadella Light" w:eastAsiaTheme="minorHAnsi" w:hAnsi="Ciutadella Light" w:cs="Latha"/>
          <w:noProof/>
        </w:rPr>
        <w:t> :</w:t>
      </w:r>
      <w:r w:rsidR="00AC4ABA">
        <w:rPr>
          <w:rFonts w:ascii="Ciutadella Light" w:eastAsiaTheme="minorHAnsi" w:hAnsi="Ciutadella Light" w:cs="Latha"/>
          <w:noProof/>
        </w:rPr>
        <w:t xml:space="preserve"> </w:t>
      </w:r>
    </w:p>
    <w:p w:rsidR="00AC4ABA" w:rsidRDefault="00AC4ABA" w:rsidP="000979DC">
      <w:pPr>
        <w:tabs>
          <w:tab w:val="left" w:leader="dot" w:pos="10489"/>
        </w:tabs>
        <w:overflowPunct/>
        <w:autoSpaceDE/>
        <w:autoSpaceDN/>
        <w:adjustRightInd/>
        <w:rPr>
          <w:rFonts w:ascii="Ciutadella Light" w:eastAsiaTheme="minorHAnsi" w:hAnsi="Ciutadella Light" w:cs="Latha"/>
          <w:noProof/>
        </w:rPr>
      </w:pPr>
    </w:p>
    <w:p w:rsidR="00AC4ABA" w:rsidRPr="00EC5518" w:rsidRDefault="00AC4ABA" w:rsidP="000979DC">
      <w:pPr>
        <w:tabs>
          <w:tab w:val="left" w:leader="dot" w:pos="10489"/>
        </w:tabs>
        <w:overflowPunct/>
        <w:autoSpaceDE/>
        <w:autoSpaceDN/>
        <w:adjustRightInd/>
        <w:rPr>
          <w:rFonts w:ascii="Ciutadella Light" w:eastAsiaTheme="minorHAnsi" w:hAnsi="Ciutadella Light" w:cs="Latha"/>
          <w:noProof/>
        </w:rPr>
      </w:pPr>
    </w:p>
    <w:p w:rsidR="001A4B5C" w:rsidRPr="00EC5518" w:rsidRDefault="001A4B5C" w:rsidP="002D4E0A">
      <w:pPr>
        <w:overflowPunct/>
        <w:autoSpaceDE/>
        <w:autoSpaceDN/>
        <w:adjustRightInd/>
        <w:rPr>
          <w:rFonts w:ascii="Ciutadella Light" w:eastAsiaTheme="minorHAnsi" w:hAnsi="Ciutadella Light" w:cs="Latha"/>
          <w:noProof/>
        </w:rPr>
      </w:pPr>
    </w:p>
    <w:p w:rsidR="007C4D33" w:rsidRPr="00EC5518" w:rsidRDefault="0060377F" w:rsidP="000979DC">
      <w:pPr>
        <w:tabs>
          <w:tab w:val="left" w:leader="dot" w:pos="10489"/>
        </w:tabs>
        <w:overflowPunct/>
        <w:autoSpaceDE/>
        <w:autoSpaceDN/>
        <w:adjustRightInd/>
        <w:rPr>
          <w:rFonts w:ascii="Ciutadella Light" w:eastAsiaTheme="minorHAnsi" w:hAnsi="Ciutadella Light" w:cs="Latha"/>
          <w:noProof/>
        </w:rPr>
      </w:pPr>
      <w:r w:rsidRPr="00EC5518">
        <w:rPr>
          <w:rFonts w:ascii="Ciutadella Light" w:eastAsiaTheme="minorHAnsi" w:hAnsi="Ciutadella Light" w:cs="Latha"/>
          <w:noProof/>
        </w:rPr>
        <w:t xml:space="preserve">Si non, </w:t>
      </w:r>
      <w:r w:rsidRPr="000979DC">
        <w:rPr>
          <w:rFonts w:ascii="Ciutadella Light" w:eastAsiaTheme="minorHAnsi" w:hAnsi="Ciutadella Light" w:cs="Latha"/>
          <w:b/>
          <w:noProof/>
          <w:u w:val="single"/>
        </w:rPr>
        <w:t>motifs</w:t>
      </w:r>
      <w:r w:rsidRPr="000979DC">
        <w:rPr>
          <w:rFonts w:ascii="Ciutadella Light" w:eastAsiaTheme="minorHAnsi" w:hAnsi="Ciutadella Light" w:cs="Latha"/>
          <w:noProof/>
        </w:rPr>
        <w:t> :</w:t>
      </w:r>
      <w:r w:rsidR="000979DC" w:rsidRPr="000979DC">
        <w:rPr>
          <w:rFonts w:ascii="Ciutadella Light" w:eastAsiaTheme="minorHAnsi" w:hAnsi="Ciutadella Light" w:cs="Latha"/>
          <w:noProof/>
        </w:rPr>
        <w:t xml:space="preserve"> </w:t>
      </w:r>
      <w:r w:rsidR="000979DC" w:rsidRPr="000979DC">
        <w:rPr>
          <w:rFonts w:ascii="Ciutadella Light" w:eastAsiaTheme="minorHAnsi" w:hAnsi="Ciutadella Light" w:cs="Latha"/>
          <w:noProof/>
        </w:rPr>
        <w:tab/>
      </w:r>
    </w:p>
    <w:p w:rsidR="007C4D33" w:rsidRPr="00EC5518" w:rsidRDefault="007C4D33" w:rsidP="00B07B91">
      <w:pPr>
        <w:rPr>
          <w:rFonts w:ascii="Ciutadella Light" w:eastAsiaTheme="minorHAnsi" w:hAnsi="Ciutadella Light" w:cs="Latha"/>
        </w:rPr>
      </w:pPr>
    </w:p>
    <w:p w:rsidR="00B9661E" w:rsidRPr="00EC5518" w:rsidRDefault="00B9661E" w:rsidP="00B9661E">
      <w:pPr>
        <w:overflowPunct/>
        <w:autoSpaceDE/>
        <w:autoSpaceDN/>
        <w:adjustRightInd/>
        <w:jc w:val="both"/>
        <w:rPr>
          <w:rFonts w:ascii="Ciutadella Light" w:hAnsi="Ciutadella Light" w:cs="Arial"/>
          <w:sz w:val="16"/>
        </w:rPr>
      </w:pPr>
      <w:r w:rsidRPr="00EC5518">
        <w:rPr>
          <w:rFonts w:ascii="Ciutadella Light" w:hAnsi="Ciutadella Light" w:cs="Arial"/>
          <w:sz w:val="16"/>
        </w:rPr>
        <w:t xml:space="preserve">NB : Conformément à l'article L. 226-2-1 du Code de l'action sociale et des familles, les personnes qui mettent en œuvre la politique de protection de l'enfance ainsi que celles qui lui apportent leur concours (partenaires institutionnels, autorité judiciaire, services publics, établissements éducatifs publics et privés...)ont l'obligation, sauf intérêt contraire de l'enfant, d'informer préalablement, selon des modalités adaptées, le père, la mère, toute autre personne exerçant l'autorité parentale ou le tuteur de la transmission d'une information préoccupante. </w:t>
      </w:r>
    </w:p>
    <w:p w:rsidR="007C4D33" w:rsidRPr="00EC5518" w:rsidRDefault="007C4D33" w:rsidP="00B07B91">
      <w:pPr>
        <w:overflowPunct/>
        <w:autoSpaceDE/>
        <w:autoSpaceDN/>
        <w:adjustRightInd/>
        <w:rPr>
          <w:rFonts w:ascii="Ciutadella Light" w:eastAsiaTheme="minorHAnsi" w:hAnsi="Ciutadella Light" w:cs="Latha"/>
          <w:noProof/>
        </w:rPr>
      </w:pPr>
    </w:p>
    <w:p w:rsidR="00B07B91" w:rsidRPr="00EC5518" w:rsidRDefault="00B07B91" w:rsidP="00263930">
      <w:pPr>
        <w:tabs>
          <w:tab w:val="left" w:leader="dot" w:pos="5670"/>
        </w:tabs>
        <w:overflowPunct/>
        <w:autoSpaceDE/>
        <w:autoSpaceDN/>
        <w:adjustRightInd/>
        <w:spacing w:after="120"/>
        <w:rPr>
          <w:rFonts w:ascii="Ciutadella Light" w:eastAsiaTheme="minorHAnsi" w:hAnsi="Ciutadella Light" w:cs="Latha"/>
          <w:b/>
          <w:noProof/>
        </w:rPr>
      </w:pPr>
      <w:r w:rsidRPr="00EC5518">
        <w:rPr>
          <w:rFonts w:ascii="Ciutadella Light" w:eastAsiaTheme="minorHAnsi" w:hAnsi="Ciutadella Light" w:cs="Latha"/>
          <w:b/>
          <w:noProof/>
        </w:rPr>
        <w:t>Date de transmission :</w:t>
      </w:r>
      <w:r w:rsidR="000979DC">
        <w:rPr>
          <w:rFonts w:ascii="Ciutadella Light" w:eastAsiaTheme="minorHAnsi" w:hAnsi="Ciutadella Light" w:cs="Latha"/>
          <w:b/>
          <w:noProof/>
        </w:rPr>
        <w:t xml:space="preserve"> </w:t>
      </w:r>
      <w:r w:rsidR="000979DC">
        <w:rPr>
          <w:rFonts w:ascii="Ciutadella Light" w:eastAsiaTheme="minorHAnsi" w:hAnsi="Ciutadella Light" w:cs="Latha"/>
          <w:b/>
          <w:noProof/>
        </w:rPr>
        <w:tab/>
      </w:r>
    </w:p>
    <w:p w:rsidR="00FB5829" w:rsidRPr="00EC5518" w:rsidRDefault="00B07B91" w:rsidP="000979DC">
      <w:pPr>
        <w:tabs>
          <w:tab w:val="left" w:leader="dot" w:pos="5670"/>
        </w:tabs>
        <w:overflowPunct/>
        <w:autoSpaceDE/>
        <w:autoSpaceDN/>
        <w:adjustRightInd/>
        <w:rPr>
          <w:rFonts w:ascii="Ciutadella Light" w:eastAsiaTheme="minorHAnsi" w:hAnsi="Ciutadella Light" w:cs="Latha"/>
          <w:b/>
          <w:noProof/>
        </w:rPr>
      </w:pPr>
      <w:r w:rsidRPr="00EC5518">
        <w:rPr>
          <w:rFonts w:ascii="Ciutadella Light" w:eastAsiaTheme="minorHAnsi" w:hAnsi="Ciutadella Light" w:cs="Latha"/>
          <w:b/>
          <w:noProof/>
        </w:rPr>
        <w:t>Par :</w:t>
      </w:r>
      <w:r w:rsidR="000979DC">
        <w:rPr>
          <w:rFonts w:ascii="Ciutadella Light" w:eastAsiaTheme="minorHAnsi" w:hAnsi="Ciutadella Light" w:cs="Latha"/>
          <w:b/>
          <w:noProof/>
        </w:rPr>
        <w:t xml:space="preserve"> </w:t>
      </w:r>
      <w:r w:rsidR="000979DC">
        <w:rPr>
          <w:rFonts w:ascii="Ciutadella Light" w:eastAsiaTheme="minorHAnsi" w:hAnsi="Ciutadella Light" w:cs="Latha"/>
          <w:b/>
          <w:noProof/>
        </w:rPr>
        <w:tab/>
      </w:r>
    </w:p>
    <w:p w:rsidR="00A77CD7" w:rsidRDefault="00A77CD7" w:rsidP="00B07B91">
      <w:pPr>
        <w:overflowPunct/>
        <w:autoSpaceDE/>
        <w:autoSpaceDN/>
        <w:adjustRightInd/>
        <w:rPr>
          <w:rFonts w:ascii="Ciutadella Light" w:eastAsiaTheme="minorHAnsi" w:hAnsi="Ciutadella Light" w:cs="Latha"/>
          <w:b/>
          <w:noProof/>
        </w:rPr>
      </w:pPr>
    </w:p>
    <w:p w:rsidR="00263930" w:rsidRPr="00EC5518" w:rsidRDefault="00263930" w:rsidP="00B07B91">
      <w:pPr>
        <w:overflowPunct/>
        <w:autoSpaceDE/>
        <w:autoSpaceDN/>
        <w:adjustRightInd/>
        <w:rPr>
          <w:rFonts w:ascii="Ciutadella Light" w:eastAsiaTheme="minorHAnsi" w:hAnsi="Ciutadella Light" w:cs="Latha"/>
          <w:b/>
          <w:noProof/>
        </w:rPr>
      </w:pPr>
    </w:p>
    <w:p w:rsidR="002F16F8" w:rsidRPr="002E4642" w:rsidRDefault="002F16F8" w:rsidP="002E4642">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overflowPunct/>
        <w:autoSpaceDE/>
        <w:autoSpaceDN/>
        <w:adjustRightInd/>
        <w:jc w:val="center"/>
        <w:rPr>
          <w:rFonts w:ascii="Ciutadella Light" w:eastAsiaTheme="minorHAnsi" w:hAnsi="Ciutadella Light" w:cs="Latha"/>
          <w:b/>
          <w:noProof/>
          <w:u w:val="single"/>
        </w:rPr>
      </w:pPr>
      <w:r w:rsidRPr="002E4642">
        <w:rPr>
          <w:rFonts w:ascii="Ciutadella Light" w:eastAsiaTheme="minorHAnsi" w:hAnsi="Ciutadella Light" w:cs="Latha"/>
          <w:b/>
          <w:noProof/>
          <w:u w:val="single"/>
        </w:rPr>
        <w:t>Rappel des coordonnées de la CRIP :</w:t>
      </w:r>
    </w:p>
    <w:p w:rsidR="002F16F8" w:rsidRPr="002E4642" w:rsidRDefault="002F16F8" w:rsidP="002E4642">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overflowPunct/>
        <w:autoSpaceDE/>
        <w:autoSpaceDN/>
        <w:adjustRightInd/>
        <w:jc w:val="center"/>
        <w:rPr>
          <w:rFonts w:ascii="Ciutadella Light" w:eastAsiaTheme="minorHAnsi" w:hAnsi="Ciutadella Light" w:cs="Latha"/>
          <w:b/>
          <w:noProof/>
        </w:rPr>
      </w:pPr>
      <w:r w:rsidRPr="002E4642">
        <w:rPr>
          <w:rFonts w:ascii="Ciutadella Light" w:eastAsiaTheme="minorHAnsi" w:hAnsi="Ciutadella Light" w:cs="Latha"/>
          <w:b/>
          <w:noProof/>
        </w:rPr>
        <w:t>Monsieur le Président du Conseil départemental de Maine-et-Loire</w:t>
      </w:r>
    </w:p>
    <w:p w:rsidR="002F16F8" w:rsidRPr="002E4642" w:rsidRDefault="002F16F8" w:rsidP="002E4642">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overflowPunct/>
        <w:autoSpaceDE/>
        <w:autoSpaceDN/>
        <w:adjustRightInd/>
        <w:jc w:val="center"/>
        <w:rPr>
          <w:rFonts w:ascii="Ciutadella Light" w:eastAsiaTheme="minorHAnsi" w:hAnsi="Ciutadella Light" w:cs="Latha"/>
          <w:b/>
          <w:noProof/>
        </w:rPr>
      </w:pPr>
      <w:r w:rsidRPr="002E4642">
        <w:rPr>
          <w:rFonts w:ascii="Ciutadella Light" w:eastAsiaTheme="minorHAnsi" w:hAnsi="Ciutadella Light" w:cs="Latha"/>
          <w:b/>
          <w:noProof/>
        </w:rPr>
        <w:t>Service Enfance en Danger - CRIP</w:t>
      </w:r>
    </w:p>
    <w:p w:rsidR="002F16F8" w:rsidRPr="002E4642" w:rsidRDefault="00E54255" w:rsidP="002E4642">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overflowPunct/>
        <w:autoSpaceDE/>
        <w:autoSpaceDN/>
        <w:adjustRightInd/>
        <w:jc w:val="center"/>
        <w:rPr>
          <w:rFonts w:ascii="Ciutadella Light" w:eastAsiaTheme="minorHAnsi" w:hAnsi="Ciutadella Light" w:cs="Latha"/>
          <w:b/>
          <w:noProof/>
        </w:rPr>
      </w:pPr>
      <w:r w:rsidRPr="002E4642">
        <w:rPr>
          <w:rFonts w:ascii="Ciutadella Light" w:eastAsiaTheme="minorHAnsi" w:hAnsi="Ciutadella Light" w:cs="Latha"/>
          <w:b/>
          <w:noProof/>
        </w:rPr>
        <w:t>Hôtel du Département</w:t>
      </w:r>
      <w:r w:rsidR="002F16F8" w:rsidRPr="002E4642">
        <w:rPr>
          <w:rFonts w:ascii="Ciutadella Light" w:eastAsiaTheme="minorHAnsi" w:hAnsi="Ciutadella Light" w:cs="Latha"/>
          <w:b/>
          <w:noProof/>
        </w:rPr>
        <w:t xml:space="preserve"> - CS94104 – 49941 Angers cedex 9</w:t>
      </w:r>
    </w:p>
    <w:p w:rsidR="002F16F8" w:rsidRPr="002E4642" w:rsidRDefault="002F16F8" w:rsidP="002E4642">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overflowPunct/>
        <w:autoSpaceDE/>
        <w:autoSpaceDN/>
        <w:adjustRightInd/>
        <w:jc w:val="center"/>
        <w:rPr>
          <w:rFonts w:ascii="Ciutadella Light" w:eastAsiaTheme="minorHAnsi" w:hAnsi="Ciutadella Light" w:cs="Latha"/>
          <w:b/>
          <w:noProof/>
        </w:rPr>
      </w:pPr>
      <w:r w:rsidRPr="002E4642">
        <w:rPr>
          <w:rFonts w:ascii="Ciutadella Light" w:eastAsiaTheme="minorHAnsi" w:hAnsi="Ciutadella Light" w:cs="Latha"/>
          <w:b/>
          <w:noProof/>
        </w:rPr>
        <w:t>Tél : 02 41 81 45 40</w:t>
      </w:r>
    </w:p>
    <w:p w:rsidR="002F16F8" w:rsidRPr="002E4642" w:rsidRDefault="002F16F8" w:rsidP="002E4642">
      <w:pPr>
        <w:pBdr>
          <w:top w:val="single" w:sz="4" w:space="1" w:color="548DD4" w:themeColor="text2" w:themeTint="99" w:shadow="1"/>
          <w:left w:val="single" w:sz="4" w:space="4" w:color="548DD4" w:themeColor="text2" w:themeTint="99" w:shadow="1"/>
          <w:bottom w:val="single" w:sz="4" w:space="1" w:color="548DD4" w:themeColor="text2" w:themeTint="99" w:shadow="1"/>
          <w:right w:val="single" w:sz="4" w:space="4" w:color="548DD4" w:themeColor="text2" w:themeTint="99" w:shadow="1"/>
        </w:pBdr>
        <w:overflowPunct/>
        <w:autoSpaceDE/>
        <w:autoSpaceDN/>
        <w:adjustRightInd/>
        <w:jc w:val="center"/>
        <w:rPr>
          <w:rFonts w:ascii="Ciutadella Light" w:eastAsiaTheme="minorHAnsi" w:hAnsi="Ciutadella Light" w:cs="Latha"/>
          <w:b/>
          <w:noProof/>
        </w:rPr>
      </w:pPr>
      <w:r w:rsidRPr="002E4642">
        <w:rPr>
          <w:rFonts w:ascii="Ciutadella Light" w:eastAsiaTheme="minorHAnsi" w:hAnsi="Ciutadella Light" w:cs="Latha"/>
          <w:b/>
          <w:noProof/>
        </w:rPr>
        <w:t>Mail : crip49@maine-et-loire.fr</w:t>
      </w:r>
    </w:p>
    <w:sectPr w:rsidR="002F16F8" w:rsidRPr="002E4642" w:rsidSect="00E54255">
      <w:type w:val="continuous"/>
      <w:pgSz w:w="11906" w:h="16838"/>
      <w:pgMar w:top="284" w:right="566" w:bottom="284" w:left="851" w:header="708" w:footer="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132" w:rsidRDefault="008E1132" w:rsidP="00D134E9">
      <w:r>
        <w:separator/>
      </w:r>
    </w:p>
  </w:endnote>
  <w:endnote w:type="continuationSeparator" w:id="0">
    <w:p w:rsidR="008E1132" w:rsidRDefault="008E1132" w:rsidP="00D13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1"/>
    <w:family w:val="roman"/>
    <w:notTrueType/>
    <w:pitch w:val="variable"/>
    <w:sig w:usb0="00040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Ciutadella Light">
    <w:altName w:val="Times New Roman"/>
    <w:panose1 w:val="00000000000000000000"/>
    <w:charset w:val="00"/>
    <w:family w:val="moder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CB7" w:rsidRDefault="009D4CB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32" w:rsidRPr="00CE6F57" w:rsidRDefault="008E1132" w:rsidP="00AC4ABA">
    <w:pPr>
      <w:pBdr>
        <w:top w:val="single" w:sz="4" w:space="11" w:color="auto"/>
      </w:pBdr>
      <w:overflowPunct/>
      <w:autoSpaceDE/>
      <w:autoSpaceDN/>
      <w:adjustRightInd/>
      <w:rPr>
        <w:rFonts w:asciiTheme="minorHAnsi" w:hAnsiTheme="minorHAnsi"/>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CB7" w:rsidRDefault="009D4C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132" w:rsidRDefault="008E1132" w:rsidP="00D134E9">
      <w:r>
        <w:separator/>
      </w:r>
    </w:p>
  </w:footnote>
  <w:footnote w:type="continuationSeparator" w:id="0">
    <w:p w:rsidR="008E1132" w:rsidRDefault="008E1132" w:rsidP="00D13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CB7" w:rsidRDefault="009D4CB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CB7" w:rsidRDefault="009D4CB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CB7" w:rsidRDefault="009D4CB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5B9"/>
    <w:multiLevelType w:val="hybridMultilevel"/>
    <w:tmpl w:val="E83249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3D7936"/>
    <w:multiLevelType w:val="hybridMultilevel"/>
    <w:tmpl w:val="CB8C5B68"/>
    <w:lvl w:ilvl="0" w:tplc="9872C57E">
      <w:start w:val="1"/>
      <w:numFmt w:val="bullet"/>
      <w:lvlText w:val=""/>
      <w:lvlJc w:val="left"/>
      <w:pPr>
        <w:ind w:left="153" w:hanging="360"/>
      </w:pPr>
      <w:rPr>
        <w:rFonts w:ascii="Symbol" w:hAnsi="Symbol" w:hint="default"/>
        <w:sz w:val="32"/>
      </w:rPr>
    </w:lvl>
    <w:lvl w:ilvl="1" w:tplc="040C0003">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15:restartNumberingAfterBreak="0">
    <w:nsid w:val="0F3E79A1"/>
    <w:multiLevelType w:val="hybridMultilevel"/>
    <w:tmpl w:val="B6D80D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5551BEF"/>
    <w:multiLevelType w:val="hybridMultilevel"/>
    <w:tmpl w:val="C1D82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9909CB"/>
    <w:multiLevelType w:val="hybridMultilevel"/>
    <w:tmpl w:val="74820D2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22F96D5B"/>
    <w:multiLevelType w:val="hybridMultilevel"/>
    <w:tmpl w:val="1D5237B6"/>
    <w:lvl w:ilvl="0" w:tplc="9872C57E">
      <w:start w:val="1"/>
      <w:numFmt w:val="bullet"/>
      <w:lvlText w:val=""/>
      <w:lvlJc w:val="left"/>
      <w:pPr>
        <w:ind w:left="153" w:hanging="360"/>
      </w:pPr>
      <w:rPr>
        <w:rFonts w:ascii="Symbol" w:hAnsi="Symbol" w:hint="default"/>
        <w:sz w:val="32"/>
      </w:rPr>
    </w:lvl>
    <w:lvl w:ilvl="1" w:tplc="C96A7C74">
      <w:start w:val="1"/>
      <w:numFmt w:val="bullet"/>
      <w:lvlText w:val="□"/>
      <w:lvlJc w:val="left"/>
      <w:pPr>
        <w:ind w:left="873" w:hanging="360"/>
      </w:pPr>
      <w:rPr>
        <w:rFonts w:ascii="Sylfaen" w:hAnsi="Sylfaen" w:hint="default"/>
        <w:sz w:val="32"/>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250618DC"/>
    <w:multiLevelType w:val="hybridMultilevel"/>
    <w:tmpl w:val="D04C8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A44446"/>
    <w:multiLevelType w:val="hybridMultilevel"/>
    <w:tmpl w:val="F788DC7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5A5647E"/>
    <w:multiLevelType w:val="hybridMultilevel"/>
    <w:tmpl w:val="F55C7624"/>
    <w:lvl w:ilvl="0" w:tplc="040C0001">
      <w:start w:val="1"/>
      <w:numFmt w:val="bullet"/>
      <w:lvlText w:val=""/>
      <w:lvlJc w:val="left"/>
      <w:pPr>
        <w:ind w:left="1374" w:hanging="360"/>
      </w:pPr>
      <w:rPr>
        <w:rFonts w:ascii="Symbol" w:hAnsi="Symbol" w:hint="default"/>
      </w:rPr>
    </w:lvl>
    <w:lvl w:ilvl="1" w:tplc="040C0003" w:tentative="1">
      <w:start w:val="1"/>
      <w:numFmt w:val="bullet"/>
      <w:lvlText w:val="o"/>
      <w:lvlJc w:val="left"/>
      <w:pPr>
        <w:ind w:left="2094" w:hanging="360"/>
      </w:pPr>
      <w:rPr>
        <w:rFonts w:ascii="Courier New" w:hAnsi="Courier New" w:cs="Courier New" w:hint="default"/>
      </w:rPr>
    </w:lvl>
    <w:lvl w:ilvl="2" w:tplc="040C0005" w:tentative="1">
      <w:start w:val="1"/>
      <w:numFmt w:val="bullet"/>
      <w:lvlText w:val=""/>
      <w:lvlJc w:val="left"/>
      <w:pPr>
        <w:ind w:left="2814" w:hanging="360"/>
      </w:pPr>
      <w:rPr>
        <w:rFonts w:ascii="Wingdings" w:hAnsi="Wingdings" w:hint="default"/>
      </w:rPr>
    </w:lvl>
    <w:lvl w:ilvl="3" w:tplc="040C0001" w:tentative="1">
      <w:start w:val="1"/>
      <w:numFmt w:val="bullet"/>
      <w:lvlText w:val=""/>
      <w:lvlJc w:val="left"/>
      <w:pPr>
        <w:ind w:left="3534" w:hanging="360"/>
      </w:pPr>
      <w:rPr>
        <w:rFonts w:ascii="Symbol" w:hAnsi="Symbol" w:hint="default"/>
      </w:rPr>
    </w:lvl>
    <w:lvl w:ilvl="4" w:tplc="040C0003" w:tentative="1">
      <w:start w:val="1"/>
      <w:numFmt w:val="bullet"/>
      <w:lvlText w:val="o"/>
      <w:lvlJc w:val="left"/>
      <w:pPr>
        <w:ind w:left="4254" w:hanging="360"/>
      </w:pPr>
      <w:rPr>
        <w:rFonts w:ascii="Courier New" w:hAnsi="Courier New" w:cs="Courier New" w:hint="default"/>
      </w:rPr>
    </w:lvl>
    <w:lvl w:ilvl="5" w:tplc="040C0005" w:tentative="1">
      <w:start w:val="1"/>
      <w:numFmt w:val="bullet"/>
      <w:lvlText w:val=""/>
      <w:lvlJc w:val="left"/>
      <w:pPr>
        <w:ind w:left="4974" w:hanging="360"/>
      </w:pPr>
      <w:rPr>
        <w:rFonts w:ascii="Wingdings" w:hAnsi="Wingdings" w:hint="default"/>
      </w:rPr>
    </w:lvl>
    <w:lvl w:ilvl="6" w:tplc="040C0001" w:tentative="1">
      <w:start w:val="1"/>
      <w:numFmt w:val="bullet"/>
      <w:lvlText w:val=""/>
      <w:lvlJc w:val="left"/>
      <w:pPr>
        <w:ind w:left="5694" w:hanging="360"/>
      </w:pPr>
      <w:rPr>
        <w:rFonts w:ascii="Symbol" w:hAnsi="Symbol" w:hint="default"/>
      </w:rPr>
    </w:lvl>
    <w:lvl w:ilvl="7" w:tplc="040C0003" w:tentative="1">
      <w:start w:val="1"/>
      <w:numFmt w:val="bullet"/>
      <w:lvlText w:val="o"/>
      <w:lvlJc w:val="left"/>
      <w:pPr>
        <w:ind w:left="6414" w:hanging="360"/>
      </w:pPr>
      <w:rPr>
        <w:rFonts w:ascii="Courier New" w:hAnsi="Courier New" w:cs="Courier New" w:hint="default"/>
      </w:rPr>
    </w:lvl>
    <w:lvl w:ilvl="8" w:tplc="040C0005" w:tentative="1">
      <w:start w:val="1"/>
      <w:numFmt w:val="bullet"/>
      <w:lvlText w:val=""/>
      <w:lvlJc w:val="left"/>
      <w:pPr>
        <w:ind w:left="7134" w:hanging="360"/>
      </w:pPr>
      <w:rPr>
        <w:rFonts w:ascii="Wingdings" w:hAnsi="Wingdings" w:hint="default"/>
      </w:rPr>
    </w:lvl>
  </w:abstractNum>
  <w:abstractNum w:abstractNumId="9" w15:restartNumberingAfterBreak="0">
    <w:nsid w:val="37EC1E48"/>
    <w:multiLevelType w:val="hybridMultilevel"/>
    <w:tmpl w:val="E5B02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8178A2"/>
    <w:multiLevelType w:val="hybridMultilevel"/>
    <w:tmpl w:val="70084832"/>
    <w:lvl w:ilvl="0" w:tplc="9872C57E">
      <w:start w:val="1"/>
      <w:numFmt w:val="bullet"/>
      <w:lvlText w:val=""/>
      <w:lvlJc w:val="left"/>
      <w:pPr>
        <w:ind w:left="1571" w:hanging="360"/>
      </w:pPr>
      <w:rPr>
        <w:rFonts w:ascii="Symbol" w:hAnsi="Symbol" w:hint="default"/>
        <w:sz w:val="32"/>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4BBD6328"/>
    <w:multiLevelType w:val="hybridMultilevel"/>
    <w:tmpl w:val="0C406D06"/>
    <w:lvl w:ilvl="0" w:tplc="9872C57E">
      <w:start w:val="1"/>
      <w:numFmt w:val="bullet"/>
      <w:lvlText w:val=""/>
      <w:lvlJc w:val="left"/>
      <w:pPr>
        <w:ind w:left="153" w:hanging="360"/>
      </w:pPr>
      <w:rPr>
        <w:rFonts w:ascii="Symbol" w:hAnsi="Symbol" w:hint="default"/>
        <w:sz w:val="32"/>
      </w:rPr>
    </w:lvl>
    <w:lvl w:ilvl="1" w:tplc="040C0001">
      <w:start w:val="1"/>
      <w:numFmt w:val="bullet"/>
      <w:lvlText w:val=""/>
      <w:lvlJc w:val="left"/>
      <w:pPr>
        <w:ind w:left="873" w:hanging="360"/>
      </w:pPr>
      <w:rPr>
        <w:rFonts w:ascii="Symbol" w:hAnsi="Symbol"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59BD7A37"/>
    <w:multiLevelType w:val="hybridMultilevel"/>
    <w:tmpl w:val="14D82AD0"/>
    <w:lvl w:ilvl="0" w:tplc="C96A7C74">
      <w:start w:val="1"/>
      <w:numFmt w:val="bullet"/>
      <w:lvlText w:val="□"/>
      <w:lvlJc w:val="left"/>
      <w:pPr>
        <w:ind w:left="2160" w:hanging="360"/>
      </w:pPr>
      <w:rPr>
        <w:rFonts w:ascii="Sylfaen" w:hAnsi="Sylfaen" w:hint="default"/>
        <w:sz w:val="32"/>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15:restartNumberingAfterBreak="0">
    <w:nsid w:val="61971925"/>
    <w:multiLevelType w:val="hybridMultilevel"/>
    <w:tmpl w:val="A4468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D13FB4"/>
    <w:multiLevelType w:val="hybridMultilevel"/>
    <w:tmpl w:val="56240C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6A62A32"/>
    <w:multiLevelType w:val="hybridMultilevel"/>
    <w:tmpl w:val="D57EC364"/>
    <w:lvl w:ilvl="0" w:tplc="C96A7C74">
      <w:start w:val="1"/>
      <w:numFmt w:val="bullet"/>
      <w:lvlText w:val="□"/>
      <w:lvlJc w:val="left"/>
      <w:pPr>
        <w:ind w:left="153" w:hanging="360"/>
      </w:pPr>
      <w:rPr>
        <w:rFonts w:ascii="Sylfaen" w:hAnsi="Sylfaen" w:hint="default"/>
        <w:sz w:val="3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90680C"/>
    <w:multiLevelType w:val="hybridMultilevel"/>
    <w:tmpl w:val="26E4645C"/>
    <w:lvl w:ilvl="0" w:tplc="DF66E91C">
      <w:start w:val="1"/>
      <w:numFmt w:val="bullet"/>
      <w:lvlText w:val=""/>
      <w:lvlJc w:val="left"/>
      <w:pPr>
        <w:ind w:left="2135" w:hanging="360"/>
      </w:pPr>
      <w:rPr>
        <w:rFonts w:ascii="Symbol" w:hAnsi="Symbol" w:hint="default"/>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17" w15:restartNumberingAfterBreak="0">
    <w:nsid w:val="6D906B24"/>
    <w:multiLevelType w:val="hybridMultilevel"/>
    <w:tmpl w:val="8CC04A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E526C1"/>
    <w:multiLevelType w:val="hybridMultilevel"/>
    <w:tmpl w:val="59B4AC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47C1BD3"/>
    <w:multiLevelType w:val="hybridMultilevel"/>
    <w:tmpl w:val="0BECC130"/>
    <w:lvl w:ilvl="0" w:tplc="9872C57E">
      <w:start w:val="1"/>
      <w:numFmt w:val="bullet"/>
      <w:lvlText w:val=""/>
      <w:lvlJc w:val="left"/>
      <w:pPr>
        <w:ind w:left="360" w:hanging="360"/>
      </w:pPr>
      <w:rPr>
        <w:rFonts w:ascii="Symbol" w:hAnsi="Symbol" w:hint="default"/>
        <w:sz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55A469C"/>
    <w:multiLevelType w:val="hybridMultilevel"/>
    <w:tmpl w:val="634A8F80"/>
    <w:lvl w:ilvl="0" w:tplc="0FCC470E">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1" w15:restartNumberingAfterBreak="0">
    <w:nsid w:val="78E13201"/>
    <w:multiLevelType w:val="hybridMultilevel"/>
    <w:tmpl w:val="F5266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3"/>
  </w:num>
  <w:num w:numId="4">
    <w:abstractNumId w:val="7"/>
  </w:num>
  <w:num w:numId="5">
    <w:abstractNumId w:val="2"/>
  </w:num>
  <w:num w:numId="6">
    <w:abstractNumId w:val="9"/>
  </w:num>
  <w:num w:numId="7">
    <w:abstractNumId w:val="8"/>
  </w:num>
  <w:num w:numId="8">
    <w:abstractNumId w:val="14"/>
  </w:num>
  <w:num w:numId="9">
    <w:abstractNumId w:val="3"/>
  </w:num>
  <w:num w:numId="10">
    <w:abstractNumId w:val="18"/>
  </w:num>
  <w:num w:numId="11">
    <w:abstractNumId w:val="0"/>
  </w:num>
  <w:num w:numId="12">
    <w:abstractNumId w:val="19"/>
  </w:num>
  <w:num w:numId="13">
    <w:abstractNumId w:val="11"/>
  </w:num>
  <w:num w:numId="14">
    <w:abstractNumId w:val="20"/>
  </w:num>
  <w:num w:numId="15">
    <w:abstractNumId w:val="16"/>
  </w:num>
  <w:num w:numId="16">
    <w:abstractNumId w:val="10"/>
  </w:num>
  <w:num w:numId="17">
    <w:abstractNumId w:val="1"/>
  </w:num>
  <w:num w:numId="18">
    <w:abstractNumId w:val="15"/>
  </w:num>
  <w:num w:numId="19">
    <w:abstractNumId w:val="12"/>
  </w:num>
  <w:num w:numId="20">
    <w:abstractNumId w:val="5"/>
  </w:num>
  <w:num w:numId="21">
    <w:abstractNumId w:val="17"/>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mailMerge>
    <w:mainDocumentType w:val="formLetters"/>
    <w:dataType w:val="textFile"/>
    <w:activeRecord w:val="-1"/>
  </w:mailMerge>
  <w:documentProtection w:edit="forms" w:enforcement="0"/>
  <w:defaultTabStop w:val="709"/>
  <w:hyphenationZone w:val="425"/>
  <w:drawingGridHorizontalSpacing w:val="100"/>
  <w:displayHorizontalDrawingGridEvery w:val="2"/>
  <w:characterSpacingControl w:val="doNotCompress"/>
  <w:hdrShapeDefaults>
    <o:shapedefaults v:ext="edit" spidmax="307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B0A"/>
    <w:rsid w:val="00002810"/>
    <w:rsid w:val="00003707"/>
    <w:rsid w:val="00006DC1"/>
    <w:rsid w:val="00011E21"/>
    <w:rsid w:val="0001246E"/>
    <w:rsid w:val="000168B2"/>
    <w:rsid w:val="00017816"/>
    <w:rsid w:val="00017F84"/>
    <w:rsid w:val="00020F70"/>
    <w:rsid w:val="00022F49"/>
    <w:rsid w:val="0002344B"/>
    <w:rsid w:val="00030902"/>
    <w:rsid w:val="00036D35"/>
    <w:rsid w:val="0004031A"/>
    <w:rsid w:val="000423C0"/>
    <w:rsid w:val="00047A65"/>
    <w:rsid w:val="00052520"/>
    <w:rsid w:val="00053EFF"/>
    <w:rsid w:val="000565DE"/>
    <w:rsid w:val="00057EF0"/>
    <w:rsid w:val="000601D7"/>
    <w:rsid w:val="0006039E"/>
    <w:rsid w:val="00062B9F"/>
    <w:rsid w:val="0006678F"/>
    <w:rsid w:val="000724A2"/>
    <w:rsid w:val="00073C30"/>
    <w:rsid w:val="00077811"/>
    <w:rsid w:val="00081783"/>
    <w:rsid w:val="00082B3A"/>
    <w:rsid w:val="0008596C"/>
    <w:rsid w:val="00090544"/>
    <w:rsid w:val="00090CEF"/>
    <w:rsid w:val="000936A4"/>
    <w:rsid w:val="00093DF4"/>
    <w:rsid w:val="00094B88"/>
    <w:rsid w:val="000962EB"/>
    <w:rsid w:val="00096DC9"/>
    <w:rsid w:val="000979DC"/>
    <w:rsid w:val="000A0C7C"/>
    <w:rsid w:val="000A32E6"/>
    <w:rsid w:val="000A335D"/>
    <w:rsid w:val="000A398A"/>
    <w:rsid w:val="000A56CD"/>
    <w:rsid w:val="000A68CC"/>
    <w:rsid w:val="000A6E3A"/>
    <w:rsid w:val="000B2749"/>
    <w:rsid w:val="000B40D8"/>
    <w:rsid w:val="000B41BD"/>
    <w:rsid w:val="000B4461"/>
    <w:rsid w:val="000B656B"/>
    <w:rsid w:val="000C0B72"/>
    <w:rsid w:val="000C2033"/>
    <w:rsid w:val="000C4364"/>
    <w:rsid w:val="000D0656"/>
    <w:rsid w:val="000D0D48"/>
    <w:rsid w:val="000D447E"/>
    <w:rsid w:val="000D4EF1"/>
    <w:rsid w:val="000E3A02"/>
    <w:rsid w:val="000E5CC4"/>
    <w:rsid w:val="000E5D9E"/>
    <w:rsid w:val="000E686D"/>
    <w:rsid w:val="000E7A76"/>
    <w:rsid w:val="000F1472"/>
    <w:rsid w:val="000F160C"/>
    <w:rsid w:val="000F2D30"/>
    <w:rsid w:val="000F4226"/>
    <w:rsid w:val="00101D4E"/>
    <w:rsid w:val="00102E16"/>
    <w:rsid w:val="00103798"/>
    <w:rsid w:val="001042F5"/>
    <w:rsid w:val="00104641"/>
    <w:rsid w:val="00106378"/>
    <w:rsid w:val="00106DBE"/>
    <w:rsid w:val="00112B3C"/>
    <w:rsid w:val="00116275"/>
    <w:rsid w:val="00124C00"/>
    <w:rsid w:val="001263EF"/>
    <w:rsid w:val="001355AF"/>
    <w:rsid w:val="00136357"/>
    <w:rsid w:val="001452BD"/>
    <w:rsid w:val="00150F66"/>
    <w:rsid w:val="0015247D"/>
    <w:rsid w:val="00153A5E"/>
    <w:rsid w:val="00162A13"/>
    <w:rsid w:val="00163A71"/>
    <w:rsid w:val="00163FAB"/>
    <w:rsid w:val="00165578"/>
    <w:rsid w:val="001701F2"/>
    <w:rsid w:val="00172B59"/>
    <w:rsid w:val="00173154"/>
    <w:rsid w:val="0017561D"/>
    <w:rsid w:val="001811C8"/>
    <w:rsid w:val="00182197"/>
    <w:rsid w:val="00186E7D"/>
    <w:rsid w:val="00191DAF"/>
    <w:rsid w:val="00192D19"/>
    <w:rsid w:val="00193968"/>
    <w:rsid w:val="00193A65"/>
    <w:rsid w:val="001941F8"/>
    <w:rsid w:val="00194555"/>
    <w:rsid w:val="001A3C6A"/>
    <w:rsid w:val="001A4B5C"/>
    <w:rsid w:val="001B2A4F"/>
    <w:rsid w:val="001B308B"/>
    <w:rsid w:val="001B3A38"/>
    <w:rsid w:val="001B6836"/>
    <w:rsid w:val="001B7D39"/>
    <w:rsid w:val="001C12CA"/>
    <w:rsid w:val="001C31B7"/>
    <w:rsid w:val="001C462C"/>
    <w:rsid w:val="001C4C15"/>
    <w:rsid w:val="001C681B"/>
    <w:rsid w:val="001D57CB"/>
    <w:rsid w:val="001D5B01"/>
    <w:rsid w:val="001D613F"/>
    <w:rsid w:val="001E0BD6"/>
    <w:rsid w:val="001E18A6"/>
    <w:rsid w:val="001E5BE0"/>
    <w:rsid w:val="001E5F6A"/>
    <w:rsid w:val="001F4C49"/>
    <w:rsid w:val="00202379"/>
    <w:rsid w:val="00202B79"/>
    <w:rsid w:val="00204174"/>
    <w:rsid w:val="00206B26"/>
    <w:rsid w:val="0021027D"/>
    <w:rsid w:val="00215E6E"/>
    <w:rsid w:val="00220E99"/>
    <w:rsid w:val="0022179C"/>
    <w:rsid w:val="00221A6B"/>
    <w:rsid w:val="00223B17"/>
    <w:rsid w:val="0022556F"/>
    <w:rsid w:val="00225E29"/>
    <w:rsid w:val="0022621D"/>
    <w:rsid w:val="00233233"/>
    <w:rsid w:val="002338A0"/>
    <w:rsid w:val="00234EFB"/>
    <w:rsid w:val="00237477"/>
    <w:rsid w:val="00237905"/>
    <w:rsid w:val="00241D65"/>
    <w:rsid w:val="0024505F"/>
    <w:rsid w:val="00246D18"/>
    <w:rsid w:val="00247F19"/>
    <w:rsid w:val="0025137A"/>
    <w:rsid w:val="00251B9A"/>
    <w:rsid w:val="002528F5"/>
    <w:rsid w:val="00253460"/>
    <w:rsid w:val="00256B46"/>
    <w:rsid w:val="00262E58"/>
    <w:rsid w:val="00263930"/>
    <w:rsid w:val="00264181"/>
    <w:rsid w:val="00265A9B"/>
    <w:rsid w:val="00267AC1"/>
    <w:rsid w:val="00271736"/>
    <w:rsid w:val="00271DF5"/>
    <w:rsid w:val="002725CF"/>
    <w:rsid w:val="002768DD"/>
    <w:rsid w:val="00281344"/>
    <w:rsid w:val="00283449"/>
    <w:rsid w:val="00283626"/>
    <w:rsid w:val="002904E5"/>
    <w:rsid w:val="002924F4"/>
    <w:rsid w:val="0029389F"/>
    <w:rsid w:val="002A1AEE"/>
    <w:rsid w:val="002A1E41"/>
    <w:rsid w:val="002B2BAD"/>
    <w:rsid w:val="002B46DE"/>
    <w:rsid w:val="002B4BE1"/>
    <w:rsid w:val="002B5F94"/>
    <w:rsid w:val="002B6EFC"/>
    <w:rsid w:val="002C0459"/>
    <w:rsid w:val="002C3885"/>
    <w:rsid w:val="002C5C95"/>
    <w:rsid w:val="002C781C"/>
    <w:rsid w:val="002D002E"/>
    <w:rsid w:val="002D4E0A"/>
    <w:rsid w:val="002E0B5D"/>
    <w:rsid w:val="002E3E92"/>
    <w:rsid w:val="002E4642"/>
    <w:rsid w:val="002E4691"/>
    <w:rsid w:val="002E5888"/>
    <w:rsid w:val="002E7DCA"/>
    <w:rsid w:val="002F098F"/>
    <w:rsid w:val="002F0AC8"/>
    <w:rsid w:val="002F16F8"/>
    <w:rsid w:val="002F3A6B"/>
    <w:rsid w:val="002F511D"/>
    <w:rsid w:val="003047BE"/>
    <w:rsid w:val="003067F1"/>
    <w:rsid w:val="00313951"/>
    <w:rsid w:val="00313D18"/>
    <w:rsid w:val="00317CC9"/>
    <w:rsid w:val="00320619"/>
    <w:rsid w:val="00322EA1"/>
    <w:rsid w:val="00325896"/>
    <w:rsid w:val="0034087E"/>
    <w:rsid w:val="003411CA"/>
    <w:rsid w:val="00346E7C"/>
    <w:rsid w:val="00347BCE"/>
    <w:rsid w:val="00350ACB"/>
    <w:rsid w:val="00350B3E"/>
    <w:rsid w:val="00357574"/>
    <w:rsid w:val="00357C18"/>
    <w:rsid w:val="00362A29"/>
    <w:rsid w:val="0036341D"/>
    <w:rsid w:val="00366D1D"/>
    <w:rsid w:val="00370332"/>
    <w:rsid w:val="00370AA9"/>
    <w:rsid w:val="00371005"/>
    <w:rsid w:val="00372503"/>
    <w:rsid w:val="00373E64"/>
    <w:rsid w:val="0037422D"/>
    <w:rsid w:val="00375ADD"/>
    <w:rsid w:val="003767D6"/>
    <w:rsid w:val="00380419"/>
    <w:rsid w:val="0038210E"/>
    <w:rsid w:val="00383EAD"/>
    <w:rsid w:val="00391F39"/>
    <w:rsid w:val="003A2D2B"/>
    <w:rsid w:val="003A6B07"/>
    <w:rsid w:val="003B30CA"/>
    <w:rsid w:val="003B56C2"/>
    <w:rsid w:val="003B78EA"/>
    <w:rsid w:val="003B7B11"/>
    <w:rsid w:val="003C26E0"/>
    <w:rsid w:val="003C2FAB"/>
    <w:rsid w:val="003D0D73"/>
    <w:rsid w:val="003D191D"/>
    <w:rsid w:val="003D3FFE"/>
    <w:rsid w:val="003D6CF9"/>
    <w:rsid w:val="003E448D"/>
    <w:rsid w:val="003E4F52"/>
    <w:rsid w:val="003E529B"/>
    <w:rsid w:val="003E533B"/>
    <w:rsid w:val="003E635D"/>
    <w:rsid w:val="003F10B3"/>
    <w:rsid w:val="003F13A8"/>
    <w:rsid w:val="003F1EF4"/>
    <w:rsid w:val="003F5DA4"/>
    <w:rsid w:val="003F65CC"/>
    <w:rsid w:val="003F7759"/>
    <w:rsid w:val="003F7E73"/>
    <w:rsid w:val="004004DB"/>
    <w:rsid w:val="00401558"/>
    <w:rsid w:val="0040779B"/>
    <w:rsid w:val="00411106"/>
    <w:rsid w:val="004150A5"/>
    <w:rsid w:val="00417882"/>
    <w:rsid w:val="004225EB"/>
    <w:rsid w:val="00422D93"/>
    <w:rsid w:val="00425FD2"/>
    <w:rsid w:val="0042638F"/>
    <w:rsid w:val="00432529"/>
    <w:rsid w:val="004357C4"/>
    <w:rsid w:val="00437C6E"/>
    <w:rsid w:val="00443DBD"/>
    <w:rsid w:val="00444AF7"/>
    <w:rsid w:val="0044538C"/>
    <w:rsid w:val="00445BA9"/>
    <w:rsid w:val="004471C1"/>
    <w:rsid w:val="00451207"/>
    <w:rsid w:val="004545AB"/>
    <w:rsid w:val="00455EDB"/>
    <w:rsid w:val="00457D32"/>
    <w:rsid w:val="00457DDC"/>
    <w:rsid w:val="00460F07"/>
    <w:rsid w:val="00462D99"/>
    <w:rsid w:val="0046576B"/>
    <w:rsid w:val="00470B64"/>
    <w:rsid w:val="00470BBF"/>
    <w:rsid w:val="00470FE0"/>
    <w:rsid w:val="00471AD1"/>
    <w:rsid w:val="00476D23"/>
    <w:rsid w:val="00476E2E"/>
    <w:rsid w:val="0048159D"/>
    <w:rsid w:val="0048342D"/>
    <w:rsid w:val="004851BA"/>
    <w:rsid w:val="00491146"/>
    <w:rsid w:val="00493F35"/>
    <w:rsid w:val="00494464"/>
    <w:rsid w:val="0049646C"/>
    <w:rsid w:val="0049768A"/>
    <w:rsid w:val="004A0F58"/>
    <w:rsid w:val="004A463D"/>
    <w:rsid w:val="004A5AA3"/>
    <w:rsid w:val="004A71E5"/>
    <w:rsid w:val="004B213A"/>
    <w:rsid w:val="004B214C"/>
    <w:rsid w:val="004B3F2C"/>
    <w:rsid w:val="004B4F5B"/>
    <w:rsid w:val="004C19AB"/>
    <w:rsid w:val="004C310D"/>
    <w:rsid w:val="004C5F50"/>
    <w:rsid w:val="004C614F"/>
    <w:rsid w:val="004C65B3"/>
    <w:rsid w:val="004D2AD0"/>
    <w:rsid w:val="004D4DA3"/>
    <w:rsid w:val="004D5CC1"/>
    <w:rsid w:val="004D6362"/>
    <w:rsid w:val="004D6EBF"/>
    <w:rsid w:val="004D76D7"/>
    <w:rsid w:val="004E20C6"/>
    <w:rsid w:val="004E3632"/>
    <w:rsid w:val="004E4231"/>
    <w:rsid w:val="004F08ED"/>
    <w:rsid w:val="004F3CE3"/>
    <w:rsid w:val="004F4619"/>
    <w:rsid w:val="004F5998"/>
    <w:rsid w:val="005010BF"/>
    <w:rsid w:val="0050270F"/>
    <w:rsid w:val="00503BEE"/>
    <w:rsid w:val="00505366"/>
    <w:rsid w:val="00506141"/>
    <w:rsid w:val="00507999"/>
    <w:rsid w:val="00514466"/>
    <w:rsid w:val="00516614"/>
    <w:rsid w:val="00516F95"/>
    <w:rsid w:val="00520440"/>
    <w:rsid w:val="00522B70"/>
    <w:rsid w:val="005243F6"/>
    <w:rsid w:val="00525513"/>
    <w:rsid w:val="005271A9"/>
    <w:rsid w:val="0053193A"/>
    <w:rsid w:val="0053345F"/>
    <w:rsid w:val="00534A23"/>
    <w:rsid w:val="0053652D"/>
    <w:rsid w:val="00536736"/>
    <w:rsid w:val="005377BE"/>
    <w:rsid w:val="00537C75"/>
    <w:rsid w:val="0054227A"/>
    <w:rsid w:val="005424B4"/>
    <w:rsid w:val="00542C86"/>
    <w:rsid w:val="00545FC0"/>
    <w:rsid w:val="00547138"/>
    <w:rsid w:val="005501D3"/>
    <w:rsid w:val="00550244"/>
    <w:rsid w:val="00550314"/>
    <w:rsid w:val="0055296D"/>
    <w:rsid w:val="00553E65"/>
    <w:rsid w:val="00554097"/>
    <w:rsid w:val="00554215"/>
    <w:rsid w:val="00555B72"/>
    <w:rsid w:val="00556C7B"/>
    <w:rsid w:val="005605FA"/>
    <w:rsid w:val="00561BC6"/>
    <w:rsid w:val="00562103"/>
    <w:rsid w:val="00571925"/>
    <w:rsid w:val="00571EE6"/>
    <w:rsid w:val="00571F5A"/>
    <w:rsid w:val="00577C91"/>
    <w:rsid w:val="00582AEE"/>
    <w:rsid w:val="00583B65"/>
    <w:rsid w:val="00583D46"/>
    <w:rsid w:val="00586850"/>
    <w:rsid w:val="00590952"/>
    <w:rsid w:val="00593B88"/>
    <w:rsid w:val="0059485A"/>
    <w:rsid w:val="005A0ED3"/>
    <w:rsid w:val="005A1245"/>
    <w:rsid w:val="005A1B98"/>
    <w:rsid w:val="005A381B"/>
    <w:rsid w:val="005A3CFE"/>
    <w:rsid w:val="005B0B0A"/>
    <w:rsid w:val="005B2F47"/>
    <w:rsid w:val="005B46B4"/>
    <w:rsid w:val="005B77FB"/>
    <w:rsid w:val="005C06A7"/>
    <w:rsid w:val="005C08A6"/>
    <w:rsid w:val="005C0EBB"/>
    <w:rsid w:val="005C1EF6"/>
    <w:rsid w:val="005C3760"/>
    <w:rsid w:val="005C3907"/>
    <w:rsid w:val="005C4D9E"/>
    <w:rsid w:val="005C5D3F"/>
    <w:rsid w:val="005C60A3"/>
    <w:rsid w:val="005D03CD"/>
    <w:rsid w:val="005D0E66"/>
    <w:rsid w:val="005D1AD0"/>
    <w:rsid w:val="005D20DF"/>
    <w:rsid w:val="005D37F4"/>
    <w:rsid w:val="005D5ABB"/>
    <w:rsid w:val="005D72BC"/>
    <w:rsid w:val="005D7556"/>
    <w:rsid w:val="005E04FF"/>
    <w:rsid w:val="005E0610"/>
    <w:rsid w:val="005E1420"/>
    <w:rsid w:val="005E24A2"/>
    <w:rsid w:val="005F3345"/>
    <w:rsid w:val="005F46D1"/>
    <w:rsid w:val="005F5ADC"/>
    <w:rsid w:val="005F7006"/>
    <w:rsid w:val="0060377F"/>
    <w:rsid w:val="00606569"/>
    <w:rsid w:val="0060756E"/>
    <w:rsid w:val="00613BF6"/>
    <w:rsid w:val="006142B0"/>
    <w:rsid w:val="00614E78"/>
    <w:rsid w:val="00614F39"/>
    <w:rsid w:val="00616854"/>
    <w:rsid w:val="006171FE"/>
    <w:rsid w:val="00625724"/>
    <w:rsid w:val="0062583A"/>
    <w:rsid w:val="00630209"/>
    <w:rsid w:val="0063295B"/>
    <w:rsid w:val="00633304"/>
    <w:rsid w:val="00637873"/>
    <w:rsid w:val="00637E57"/>
    <w:rsid w:val="00640480"/>
    <w:rsid w:val="00642B65"/>
    <w:rsid w:val="00643656"/>
    <w:rsid w:val="00643E3B"/>
    <w:rsid w:val="00643EA8"/>
    <w:rsid w:val="0064633B"/>
    <w:rsid w:val="00647681"/>
    <w:rsid w:val="00650962"/>
    <w:rsid w:val="00650EB8"/>
    <w:rsid w:val="006527C2"/>
    <w:rsid w:val="00652EA5"/>
    <w:rsid w:val="006572FA"/>
    <w:rsid w:val="00657E9C"/>
    <w:rsid w:val="00660429"/>
    <w:rsid w:val="0066374B"/>
    <w:rsid w:val="00670F14"/>
    <w:rsid w:val="00671CCD"/>
    <w:rsid w:val="00672487"/>
    <w:rsid w:val="00672766"/>
    <w:rsid w:val="00673BE8"/>
    <w:rsid w:val="0067499A"/>
    <w:rsid w:val="00680B85"/>
    <w:rsid w:val="006830DE"/>
    <w:rsid w:val="00690587"/>
    <w:rsid w:val="00692DC9"/>
    <w:rsid w:val="00692F8E"/>
    <w:rsid w:val="006935AF"/>
    <w:rsid w:val="006957F3"/>
    <w:rsid w:val="006A01D4"/>
    <w:rsid w:val="006A0808"/>
    <w:rsid w:val="006A1860"/>
    <w:rsid w:val="006A1C76"/>
    <w:rsid w:val="006A1D23"/>
    <w:rsid w:val="006A29CE"/>
    <w:rsid w:val="006B21FA"/>
    <w:rsid w:val="006B30EA"/>
    <w:rsid w:val="006B3B21"/>
    <w:rsid w:val="006B5FB3"/>
    <w:rsid w:val="006C08BF"/>
    <w:rsid w:val="006C1F57"/>
    <w:rsid w:val="006C1F9A"/>
    <w:rsid w:val="006C4C4E"/>
    <w:rsid w:val="006C7A5F"/>
    <w:rsid w:val="006D14E4"/>
    <w:rsid w:val="006D3637"/>
    <w:rsid w:val="006D7E26"/>
    <w:rsid w:val="006E7372"/>
    <w:rsid w:val="006F1D1F"/>
    <w:rsid w:val="006F1E0A"/>
    <w:rsid w:val="006F34CD"/>
    <w:rsid w:val="006F3B36"/>
    <w:rsid w:val="006F49C9"/>
    <w:rsid w:val="006F4B9D"/>
    <w:rsid w:val="006F6D68"/>
    <w:rsid w:val="00701598"/>
    <w:rsid w:val="007044C5"/>
    <w:rsid w:val="00705FD2"/>
    <w:rsid w:val="0070717C"/>
    <w:rsid w:val="0070734F"/>
    <w:rsid w:val="007119FB"/>
    <w:rsid w:val="00711E7A"/>
    <w:rsid w:val="0071289B"/>
    <w:rsid w:val="0071351D"/>
    <w:rsid w:val="00713AA9"/>
    <w:rsid w:val="00713CB5"/>
    <w:rsid w:val="007140CC"/>
    <w:rsid w:val="0071487B"/>
    <w:rsid w:val="007169A9"/>
    <w:rsid w:val="0071761F"/>
    <w:rsid w:val="0072281D"/>
    <w:rsid w:val="0072329F"/>
    <w:rsid w:val="00723D54"/>
    <w:rsid w:val="007253DD"/>
    <w:rsid w:val="00726487"/>
    <w:rsid w:val="00731847"/>
    <w:rsid w:val="00732853"/>
    <w:rsid w:val="007356B5"/>
    <w:rsid w:val="00735BFD"/>
    <w:rsid w:val="00741477"/>
    <w:rsid w:val="00743F43"/>
    <w:rsid w:val="007452E6"/>
    <w:rsid w:val="00746792"/>
    <w:rsid w:val="00750436"/>
    <w:rsid w:val="00755724"/>
    <w:rsid w:val="0075717B"/>
    <w:rsid w:val="00760378"/>
    <w:rsid w:val="0076080C"/>
    <w:rsid w:val="00762FFD"/>
    <w:rsid w:val="00765092"/>
    <w:rsid w:val="00766FD2"/>
    <w:rsid w:val="00767E44"/>
    <w:rsid w:val="0077097E"/>
    <w:rsid w:val="00772AC0"/>
    <w:rsid w:val="00772C29"/>
    <w:rsid w:val="0078462E"/>
    <w:rsid w:val="007861A8"/>
    <w:rsid w:val="00792BD1"/>
    <w:rsid w:val="0079653E"/>
    <w:rsid w:val="00796BA9"/>
    <w:rsid w:val="007A2026"/>
    <w:rsid w:val="007A4385"/>
    <w:rsid w:val="007A7669"/>
    <w:rsid w:val="007B09E0"/>
    <w:rsid w:val="007B11AB"/>
    <w:rsid w:val="007B1ECC"/>
    <w:rsid w:val="007B27F9"/>
    <w:rsid w:val="007B66AC"/>
    <w:rsid w:val="007B6CA4"/>
    <w:rsid w:val="007C0095"/>
    <w:rsid w:val="007C0135"/>
    <w:rsid w:val="007C3975"/>
    <w:rsid w:val="007C4194"/>
    <w:rsid w:val="007C43EB"/>
    <w:rsid w:val="007C478D"/>
    <w:rsid w:val="007C4D33"/>
    <w:rsid w:val="007C5429"/>
    <w:rsid w:val="007C631C"/>
    <w:rsid w:val="007D04BE"/>
    <w:rsid w:val="007D14BF"/>
    <w:rsid w:val="007D1F7F"/>
    <w:rsid w:val="007D290A"/>
    <w:rsid w:val="007D33FE"/>
    <w:rsid w:val="007D43BC"/>
    <w:rsid w:val="007D4B98"/>
    <w:rsid w:val="007D5CFE"/>
    <w:rsid w:val="007D6055"/>
    <w:rsid w:val="007D7F99"/>
    <w:rsid w:val="007E06A3"/>
    <w:rsid w:val="007E0FA3"/>
    <w:rsid w:val="007E139A"/>
    <w:rsid w:val="007E17BD"/>
    <w:rsid w:val="007E1BFE"/>
    <w:rsid w:val="007E3CC4"/>
    <w:rsid w:val="007F1201"/>
    <w:rsid w:val="007F6C88"/>
    <w:rsid w:val="0080551B"/>
    <w:rsid w:val="00806873"/>
    <w:rsid w:val="00813475"/>
    <w:rsid w:val="00815FC9"/>
    <w:rsid w:val="00816A98"/>
    <w:rsid w:val="00820A16"/>
    <w:rsid w:val="00821864"/>
    <w:rsid w:val="008223A2"/>
    <w:rsid w:val="0082250C"/>
    <w:rsid w:val="008257A8"/>
    <w:rsid w:val="00831946"/>
    <w:rsid w:val="00833BAD"/>
    <w:rsid w:val="008359D7"/>
    <w:rsid w:val="00836779"/>
    <w:rsid w:val="008435B9"/>
    <w:rsid w:val="00843B68"/>
    <w:rsid w:val="0084421C"/>
    <w:rsid w:val="00844775"/>
    <w:rsid w:val="008447EE"/>
    <w:rsid w:val="00847F07"/>
    <w:rsid w:val="00851052"/>
    <w:rsid w:val="008510D2"/>
    <w:rsid w:val="0085322A"/>
    <w:rsid w:val="00857200"/>
    <w:rsid w:val="00862754"/>
    <w:rsid w:val="008637AA"/>
    <w:rsid w:val="008637D2"/>
    <w:rsid w:val="00865116"/>
    <w:rsid w:val="008663CE"/>
    <w:rsid w:val="00866426"/>
    <w:rsid w:val="00871734"/>
    <w:rsid w:val="00875834"/>
    <w:rsid w:val="0087692B"/>
    <w:rsid w:val="008774A5"/>
    <w:rsid w:val="0088201E"/>
    <w:rsid w:val="008838C0"/>
    <w:rsid w:val="00885A5F"/>
    <w:rsid w:val="008877BD"/>
    <w:rsid w:val="00887CA4"/>
    <w:rsid w:val="00892338"/>
    <w:rsid w:val="008949D4"/>
    <w:rsid w:val="008A03E4"/>
    <w:rsid w:val="008A2DF7"/>
    <w:rsid w:val="008A3110"/>
    <w:rsid w:val="008A3292"/>
    <w:rsid w:val="008A7F4C"/>
    <w:rsid w:val="008B3620"/>
    <w:rsid w:val="008C1CCB"/>
    <w:rsid w:val="008C216F"/>
    <w:rsid w:val="008C5400"/>
    <w:rsid w:val="008C68DC"/>
    <w:rsid w:val="008C7BF5"/>
    <w:rsid w:val="008C7DB6"/>
    <w:rsid w:val="008D1C36"/>
    <w:rsid w:val="008D1ED2"/>
    <w:rsid w:val="008D43CD"/>
    <w:rsid w:val="008D4C0E"/>
    <w:rsid w:val="008E0F04"/>
    <w:rsid w:val="008E1132"/>
    <w:rsid w:val="008E1316"/>
    <w:rsid w:val="008E1F18"/>
    <w:rsid w:val="008E5167"/>
    <w:rsid w:val="008E71A1"/>
    <w:rsid w:val="008E7394"/>
    <w:rsid w:val="008F0ADA"/>
    <w:rsid w:val="008F573D"/>
    <w:rsid w:val="00902BD2"/>
    <w:rsid w:val="00904022"/>
    <w:rsid w:val="009041A1"/>
    <w:rsid w:val="009067DE"/>
    <w:rsid w:val="0090797E"/>
    <w:rsid w:val="00907B94"/>
    <w:rsid w:val="009126DF"/>
    <w:rsid w:val="00917932"/>
    <w:rsid w:val="009201A7"/>
    <w:rsid w:val="0092081E"/>
    <w:rsid w:val="00920DF0"/>
    <w:rsid w:val="00920F68"/>
    <w:rsid w:val="009227D6"/>
    <w:rsid w:val="009233A9"/>
    <w:rsid w:val="009249A5"/>
    <w:rsid w:val="00927F1E"/>
    <w:rsid w:val="00930F59"/>
    <w:rsid w:val="00933302"/>
    <w:rsid w:val="009417E4"/>
    <w:rsid w:val="009427D3"/>
    <w:rsid w:val="00942E3E"/>
    <w:rsid w:val="00944602"/>
    <w:rsid w:val="00945FC3"/>
    <w:rsid w:val="00946688"/>
    <w:rsid w:val="0095371E"/>
    <w:rsid w:val="009610E8"/>
    <w:rsid w:val="00961CC9"/>
    <w:rsid w:val="00962B81"/>
    <w:rsid w:val="0096400B"/>
    <w:rsid w:val="00965059"/>
    <w:rsid w:val="00965DA7"/>
    <w:rsid w:val="009663B0"/>
    <w:rsid w:val="009667DB"/>
    <w:rsid w:val="00972338"/>
    <w:rsid w:val="0097369C"/>
    <w:rsid w:val="0097448E"/>
    <w:rsid w:val="00976481"/>
    <w:rsid w:val="0097787B"/>
    <w:rsid w:val="00980858"/>
    <w:rsid w:val="009827A2"/>
    <w:rsid w:val="00983713"/>
    <w:rsid w:val="00986C8B"/>
    <w:rsid w:val="00991CFC"/>
    <w:rsid w:val="009930BE"/>
    <w:rsid w:val="009930EC"/>
    <w:rsid w:val="0099575C"/>
    <w:rsid w:val="00997820"/>
    <w:rsid w:val="009A2C14"/>
    <w:rsid w:val="009A4E4F"/>
    <w:rsid w:val="009A6FD4"/>
    <w:rsid w:val="009A7138"/>
    <w:rsid w:val="009B1E26"/>
    <w:rsid w:val="009B693D"/>
    <w:rsid w:val="009B761B"/>
    <w:rsid w:val="009B79E3"/>
    <w:rsid w:val="009C0290"/>
    <w:rsid w:val="009C1190"/>
    <w:rsid w:val="009C1A5F"/>
    <w:rsid w:val="009C2C52"/>
    <w:rsid w:val="009C4ED7"/>
    <w:rsid w:val="009C5FE3"/>
    <w:rsid w:val="009C60E2"/>
    <w:rsid w:val="009C709E"/>
    <w:rsid w:val="009D119C"/>
    <w:rsid w:val="009D35CF"/>
    <w:rsid w:val="009D36B6"/>
    <w:rsid w:val="009D4A0B"/>
    <w:rsid w:val="009D4CB7"/>
    <w:rsid w:val="009D5786"/>
    <w:rsid w:val="009E0734"/>
    <w:rsid w:val="009E1364"/>
    <w:rsid w:val="009E4777"/>
    <w:rsid w:val="009E495D"/>
    <w:rsid w:val="009F0D4F"/>
    <w:rsid w:val="009F3A0F"/>
    <w:rsid w:val="009F67AA"/>
    <w:rsid w:val="00A00DC3"/>
    <w:rsid w:val="00A05661"/>
    <w:rsid w:val="00A06162"/>
    <w:rsid w:val="00A07CB8"/>
    <w:rsid w:val="00A10CF8"/>
    <w:rsid w:val="00A10E8F"/>
    <w:rsid w:val="00A15746"/>
    <w:rsid w:val="00A16ED6"/>
    <w:rsid w:val="00A209E4"/>
    <w:rsid w:val="00A2377E"/>
    <w:rsid w:val="00A25F98"/>
    <w:rsid w:val="00A269EC"/>
    <w:rsid w:val="00A30BD8"/>
    <w:rsid w:val="00A31EBA"/>
    <w:rsid w:val="00A320A8"/>
    <w:rsid w:val="00A3230E"/>
    <w:rsid w:val="00A41A22"/>
    <w:rsid w:val="00A45726"/>
    <w:rsid w:val="00A4613E"/>
    <w:rsid w:val="00A4631B"/>
    <w:rsid w:val="00A465C1"/>
    <w:rsid w:val="00A50855"/>
    <w:rsid w:val="00A555D3"/>
    <w:rsid w:val="00A61C03"/>
    <w:rsid w:val="00A64D6C"/>
    <w:rsid w:val="00A661AA"/>
    <w:rsid w:val="00A702BB"/>
    <w:rsid w:val="00A70FB1"/>
    <w:rsid w:val="00A72789"/>
    <w:rsid w:val="00A72D57"/>
    <w:rsid w:val="00A77CD7"/>
    <w:rsid w:val="00A80A38"/>
    <w:rsid w:val="00A8739B"/>
    <w:rsid w:val="00A916A7"/>
    <w:rsid w:val="00A9223C"/>
    <w:rsid w:val="00A92345"/>
    <w:rsid w:val="00A9391F"/>
    <w:rsid w:val="00A972B7"/>
    <w:rsid w:val="00AA01C5"/>
    <w:rsid w:val="00AA1ED6"/>
    <w:rsid w:val="00AA3DBE"/>
    <w:rsid w:val="00AB0BA8"/>
    <w:rsid w:val="00AB3244"/>
    <w:rsid w:val="00AB6744"/>
    <w:rsid w:val="00AC4ABA"/>
    <w:rsid w:val="00AC5540"/>
    <w:rsid w:val="00AD1824"/>
    <w:rsid w:val="00AD28DE"/>
    <w:rsid w:val="00AD4FF3"/>
    <w:rsid w:val="00AD5312"/>
    <w:rsid w:val="00AD5340"/>
    <w:rsid w:val="00AD6037"/>
    <w:rsid w:val="00AD691A"/>
    <w:rsid w:val="00AD703D"/>
    <w:rsid w:val="00AE0A89"/>
    <w:rsid w:val="00AE19E2"/>
    <w:rsid w:val="00AE1E9A"/>
    <w:rsid w:val="00AE4160"/>
    <w:rsid w:val="00AE47C6"/>
    <w:rsid w:val="00AE6C08"/>
    <w:rsid w:val="00AE7D5D"/>
    <w:rsid w:val="00AF0ED8"/>
    <w:rsid w:val="00AF4604"/>
    <w:rsid w:val="00AF7D81"/>
    <w:rsid w:val="00B00E94"/>
    <w:rsid w:val="00B044EE"/>
    <w:rsid w:val="00B06473"/>
    <w:rsid w:val="00B07760"/>
    <w:rsid w:val="00B07B91"/>
    <w:rsid w:val="00B100EC"/>
    <w:rsid w:val="00B140B6"/>
    <w:rsid w:val="00B20795"/>
    <w:rsid w:val="00B227CC"/>
    <w:rsid w:val="00B3013D"/>
    <w:rsid w:val="00B31BE6"/>
    <w:rsid w:val="00B37A86"/>
    <w:rsid w:val="00B37DEF"/>
    <w:rsid w:val="00B40AA8"/>
    <w:rsid w:val="00B4518B"/>
    <w:rsid w:val="00B4556A"/>
    <w:rsid w:val="00B45E1B"/>
    <w:rsid w:val="00B46591"/>
    <w:rsid w:val="00B46990"/>
    <w:rsid w:val="00B471EF"/>
    <w:rsid w:val="00B47720"/>
    <w:rsid w:val="00B47762"/>
    <w:rsid w:val="00B504B3"/>
    <w:rsid w:val="00B53ACA"/>
    <w:rsid w:val="00B53AE9"/>
    <w:rsid w:val="00B61046"/>
    <w:rsid w:val="00B61B90"/>
    <w:rsid w:val="00B6208D"/>
    <w:rsid w:val="00B6325C"/>
    <w:rsid w:val="00B67C9B"/>
    <w:rsid w:val="00B70052"/>
    <w:rsid w:val="00B71CA1"/>
    <w:rsid w:val="00B73FC1"/>
    <w:rsid w:val="00B74CD7"/>
    <w:rsid w:val="00B7691B"/>
    <w:rsid w:val="00B77379"/>
    <w:rsid w:val="00B7798E"/>
    <w:rsid w:val="00B77F77"/>
    <w:rsid w:val="00B8127C"/>
    <w:rsid w:val="00B82494"/>
    <w:rsid w:val="00B82642"/>
    <w:rsid w:val="00B834AD"/>
    <w:rsid w:val="00B8401C"/>
    <w:rsid w:val="00B85481"/>
    <w:rsid w:val="00B919B0"/>
    <w:rsid w:val="00B9661E"/>
    <w:rsid w:val="00B97345"/>
    <w:rsid w:val="00B97B08"/>
    <w:rsid w:val="00BA05C0"/>
    <w:rsid w:val="00BA1845"/>
    <w:rsid w:val="00BA276D"/>
    <w:rsid w:val="00BA3555"/>
    <w:rsid w:val="00BA463C"/>
    <w:rsid w:val="00BB2163"/>
    <w:rsid w:val="00BB52D3"/>
    <w:rsid w:val="00BB588F"/>
    <w:rsid w:val="00BB7A85"/>
    <w:rsid w:val="00BC0055"/>
    <w:rsid w:val="00BC1496"/>
    <w:rsid w:val="00BC60F0"/>
    <w:rsid w:val="00BC6BFB"/>
    <w:rsid w:val="00BD0968"/>
    <w:rsid w:val="00BD0DD2"/>
    <w:rsid w:val="00BD4882"/>
    <w:rsid w:val="00BE4853"/>
    <w:rsid w:val="00BE5E7A"/>
    <w:rsid w:val="00BE6A51"/>
    <w:rsid w:val="00BE7BB7"/>
    <w:rsid w:val="00BE7E0E"/>
    <w:rsid w:val="00BF48FF"/>
    <w:rsid w:val="00BF5C9E"/>
    <w:rsid w:val="00BF7BA8"/>
    <w:rsid w:val="00BF7F38"/>
    <w:rsid w:val="00C0035C"/>
    <w:rsid w:val="00C03871"/>
    <w:rsid w:val="00C03D5E"/>
    <w:rsid w:val="00C06FD7"/>
    <w:rsid w:val="00C077C2"/>
    <w:rsid w:val="00C1118F"/>
    <w:rsid w:val="00C12B53"/>
    <w:rsid w:val="00C1446C"/>
    <w:rsid w:val="00C16787"/>
    <w:rsid w:val="00C23670"/>
    <w:rsid w:val="00C2754F"/>
    <w:rsid w:val="00C27A46"/>
    <w:rsid w:val="00C31A7E"/>
    <w:rsid w:val="00C31D4F"/>
    <w:rsid w:val="00C32EFB"/>
    <w:rsid w:val="00C3354F"/>
    <w:rsid w:val="00C34758"/>
    <w:rsid w:val="00C34A10"/>
    <w:rsid w:val="00C351F2"/>
    <w:rsid w:val="00C376B3"/>
    <w:rsid w:val="00C37ECC"/>
    <w:rsid w:val="00C43F34"/>
    <w:rsid w:val="00C47B5A"/>
    <w:rsid w:val="00C51E38"/>
    <w:rsid w:val="00C61667"/>
    <w:rsid w:val="00C61CF5"/>
    <w:rsid w:val="00C64D9E"/>
    <w:rsid w:val="00C65864"/>
    <w:rsid w:val="00C7128D"/>
    <w:rsid w:val="00C71949"/>
    <w:rsid w:val="00C72381"/>
    <w:rsid w:val="00C737D9"/>
    <w:rsid w:val="00C763F5"/>
    <w:rsid w:val="00C77484"/>
    <w:rsid w:val="00C77978"/>
    <w:rsid w:val="00C81ABE"/>
    <w:rsid w:val="00C82827"/>
    <w:rsid w:val="00C85D13"/>
    <w:rsid w:val="00C85DFF"/>
    <w:rsid w:val="00C869F8"/>
    <w:rsid w:val="00C91591"/>
    <w:rsid w:val="00C938DB"/>
    <w:rsid w:val="00C953AA"/>
    <w:rsid w:val="00C969C3"/>
    <w:rsid w:val="00CA0755"/>
    <w:rsid w:val="00CA0878"/>
    <w:rsid w:val="00CA09A8"/>
    <w:rsid w:val="00CA2810"/>
    <w:rsid w:val="00CA414B"/>
    <w:rsid w:val="00CA51BC"/>
    <w:rsid w:val="00CA7027"/>
    <w:rsid w:val="00CB0DA7"/>
    <w:rsid w:val="00CB2FF3"/>
    <w:rsid w:val="00CB34DC"/>
    <w:rsid w:val="00CB425F"/>
    <w:rsid w:val="00CB4A34"/>
    <w:rsid w:val="00CB4E77"/>
    <w:rsid w:val="00CB5ACA"/>
    <w:rsid w:val="00CB6001"/>
    <w:rsid w:val="00CB6A1B"/>
    <w:rsid w:val="00CC54E1"/>
    <w:rsid w:val="00CD48B6"/>
    <w:rsid w:val="00CD5063"/>
    <w:rsid w:val="00CD5FAA"/>
    <w:rsid w:val="00CD6F33"/>
    <w:rsid w:val="00CE2B3C"/>
    <w:rsid w:val="00CE3F05"/>
    <w:rsid w:val="00CE4D5C"/>
    <w:rsid w:val="00CE6F57"/>
    <w:rsid w:val="00CF1734"/>
    <w:rsid w:val="00CF2D9A"/>
    <w:rsid w:val="00CF3094"/>
    <w:rsid w:val="00D01CD9"/>
    <w:rsid w:val="00D027DB"/>
    <w:rsid w:val="00D03896"/>
    <w:rsid w:val="00D03F26"/>
    <w:rsid w:val="00D04ED0"/>
    <w:rsid w:val="00D05D4E"/>
    <w:rsid w:val="00D06EA5"/>
    <w:rsid w:val="00D0724A"/>
    <w:rsid w:val="00D10513"/>
    <w:rsid w:val="00D1131A"/>
    <w:rsid w:val="00D134E9"/>
    <w:rsid w:val="00D1575C"/>
    <w:rsid w:val="00D2102A"/>
    <w:rsid w:val="00D253F5"/>
    <w:rsid w:val="00D25966"/>
    <w:rsid w:val="00D32AF0"/>
    <w:rsid w:val="00D330BB"/>
    <w:rsid w:val="00D35339"/>
    <w:rsid w:val="00D376F0"/>
    <w:rsid w:val="00D439FE"/>
    <w:rsid w:val="00D444ED"/>
    <w:rsid w:val="00D46FA2"/>
    <w:rsid w:val="00D55BDA"/>
    <w:rsid w:val="00D568A9"/>
    <w:rsid w:val="00D61B22"/>
    <w:rsid w:val="00D61E40"/>
    <w:rsid w:val="00D62A4A"/>
    <w:rsid w:val="00D637BC"/>
    <w:rsid w:val="00D65314"/>
    <w:rsid w:val="00D72127"/>
    <w:rsid w:val="00D73FE2"/>
    <w:rsid w:val="00D754D8"/>
    <w:rsid w:val="00D772C1"/>
    <w:rsid w:val="00D82288"/>
    <w:rsid w:val="00D82C6E"/>
    <w:rsid w:val="00D83E59"/>
    <w:rsid w:val="00D86B0B"/>
    <w:rsid w:val="00D8776D"/>
    <w:rsid w:val="00D90D98"/>
    <w:rsid w:val="00D914E9"/>
    <w:rsid w:val="00D917D9"/>
    <w:rsid w:val="00D9209E"/>
    <w:rsid w:val="00D93B84"/>
    <w:rsid w:val="00D944FE"/>
    <w:rsid w:val="00DA087D"/>
    <w:rsid w:val="00DA0FC7"/>
    <w:rsid w:val="00DA3A49"/>
    <w:rsid w:val="00DA42F1"/>
    <w:rsid w:val="00DA6900"/>
    <w:rsid w:val="00DA6EA7"/>
    <w:rsid w:val="00DB1392"/>
    <w:rsid w:val="00DB209D"/>
    <w:rsid w:val="00DB31BF"/>
    <w:rsid w:val="00DB6363"/>
    <w:rsid w:val="00DB6C27"/>
    <w:rsid w:val="00DB729C"/>
    <w:rsid w:val="00DC1038"/>
    <w:rsid w:val="00DC2EC7"/>
    <w:rsid w:val="00DC412C"/>
    <w:rsid w:val="00DC6418"/>
    <w:rsid w:val="00DD00F4"/>
    <w:rsid w:val="00DD01A4"/>
    <w:rsid w:val="00DE07DA"/>
    <w:rsid w:val="00DE157F"/>
    <w:rsid w:val="00DE191F"/>
    <w:rsid w:val="00DE3756"/>
    <w:rsid w:val="00DF00F9"/>
    <w:rsid w:val="00DF442F"/>
    <w:rsid w:val="00DF6051"/>
    <w:rsid w:val="00DF67ED"/>
    <w:rsid w:val="00DF6BC7"/>
    <w:rsid w:val="00E006A2"/>
    <w:rsid w:val="00E01678"/>
    <w:rsid w:val="00E034D8"/>
    <w:rsid w:val="00E0354B"/>
    <w:rsid w:val="00E03CF0"/>
    <w:rsid w:val="00E04C89"/>
    <w:rsid w:val="00E06967"/>
    <w:rsid w:val="00E11831"/>
    <w:rsid w:val="00E138F1"/>
    <w:rsid w:val="00E14289"/>
    <w:rsid w:val="00E15768"/>
    <w:rsid w:val="00E244AD"/>
    <w:rsid w:val="00E2700C"/>
    <w:rsid w:val="00E32BCB"/>
    <w:rsid w:val="00E33B55"/>
    <w:rsid w:val="00E3408C"/>
    <w:rsid w:val="00E362FA"/>
    <w:rsid w:val="00E36B21"/>
    <w:rsid w:val="00E42149"/>
    <w:rsid w:val="00E43551"/>
    <w:rsid w:val="00E43956"/>
    <w:rsid w:val="00E50DC9"/>
    <w:rsid w:val="00E54255"/>
    <w:rsid w:val="00E54FA3"/>
    <w:rsid w:val="00E6114A"/>
    <w:rsid w:val="00E631BE"/>
    <w:rsid w:val="00E6384F"/>
    <w:rsid w:val="00E64ECC"/>
    <w:rsid w:val="00E66078"/>
    <w:rsid w:val="00E675E4"/>
    <w:rsid w:val="00E70B6D"/>
    <w:rsid w:val="00E71F15"/>
    <w:rsid w:val="00E72EB1"/>
    <w:rsid w:val="00E766A7"/>
    <w:rsid w:val="00E77F70"/>
    <w:rsid w:val="00E81229"/>
    <w:rsid w:val="00E82D63"/>
    <w:rsid w:val="00E849A3"/>
    <w:rsid w:val="00E871BD"/>
    <w:rsid w:val="00E87D45"/>
    <w:rsid w:val="00E906A4"/>
    <w:rsid w:val="00E9108A"/>
    <w:rsid w:val="00E93784"/>
    <w:rsid w:val="00E94DD7"/>
    <w:rsid w:val="00E956B1"/>
    <w:rsid w:val="00E959B1"/>
    <w:rsid w:val="00E95BE5"/>
    <w:rsid w:val="00EA60C7"/>
    <w:rsid w:val="00EA7897"/>
    <w:rsid w:val="00EB1243"/>
    <w:rsid w:val="00EB2ACF"/>
    <w:rsid w:val="00EB332C"/>
    <w:rsid w:val="00EB4CFF"/>
    <w:rsid w:val="00EB5AB8"/>
    <w:rsid w:val="00EC0EC8"/>
    <w:rsid w:val="00EC16CC"/>
    <w:rsid w:val="00EC1C22"/>
    <w:rsid w:val="00EC2A97"/>
    <w:rsid w:val="00EC3103"/>
    <w:rsid w:val="00EC39B9"/>
    <w:rsid w:val="00EC5518"/>
    <w:rsid w:val="00EC7850"/>
    <w:rsid w:val="00EC78FD"/>
    <w:rsid w:val="00ED2755"/>
    <w:rsid w:val="00ED4DB5"/>
    <w:rsid w:val="00ED76C7"/>
    <w:rsid w:val="00EE0FBB"/>
    <w:rsid w:val="00EE1CE9"/>
    <w:rsid w:val="00EE3F34"/>
    <w:rsid w:val="00EE3F37"/>
    <w:rsid w:val="00EF0888"/>
    <w:rsid w:val="00EF3F0F"/>
    <w:rsid w:val="00EF4A57"/>
    <w:rsid w:val="00F0268E"/>
    <w:rsid w:val="00F068DF"/>
    <w:rsid w:val="00F12C7A"/>
    <w:rsid w:val="00F14616"/>
    <w:rsid w:val="00F14E52"/>
    <w:rsid w:val="00F15FAB"/>
    <w:rsid w:val="00F16862"/>
    <w:rsid w:val="00F16FE3"/>
    <w:rsid w:val="00F211A9"/>
    <w:rsid w:val="00F24E9C"/>
    <w:rsid w:val="00F25068"/>
    <w:rsid w:val="00F32316"/>
    <w:rsid w:val="00F324B9"/>
    <w:rsid w:val="00F34229"/>
    <w:rsid w:val="00F35366"/>
    <w:rsid w:val="00F37773"/>
    <w:rsid w:val="00F42A4F"/>
    <w:rsid w:val="00F46873"/>
    <w:rsid w:val="00F4764C"/>
    <w:rsid w:val="00F47C35"/>
    <w:rsid w:val="00F51341"/>
    <w:rsid w:val="00F527B5"/>
    <w:rsid w:val="00F54EF1"/>
    <w:rsid w:val="00F560FD"/>
    <w:rsid w:val="00F5669F"/>
    <w:rsid w:val="00F61152"/>
    <w:rsid w:val="00F62D54"/>
    <w:rsid w:val="00F63DA0"/>
    <w:rsid w:val="00F641D6"/>
    <w:rsid w:val="00F65007"/>
    <w:rsid w:val="00F6552D"/>
    <w:rsid w:val="00F7014E"/>
    <w:rsid w:val="00F710F2"/>
    <w:rsid w:val="00F72986"/>
    <w:rsid w:val="00F734EA"/>
    <w:rsid w:val="00F73F78"/>
    <w:rsid w:val="00F74648"/>
    <w:rsid w:val="00F76414"/>
    <w:rsid w:val="00F764F0"/>
    <w:rsid w:val="00F77142"/>
    <w:rsid w:val="00F90E09"/>
    <w:rsid w:val="00F9460F"/>
    <w:rsid w:val="00FA0FE4"/>
    <w:rsid w:val="00FA11EE"/>
    <w:rsid w:val="00FA236C"/>
    <w:rsid w:val="00FA2BB8"/>
    <w:rsid w:val="00FA606F"/>
    <w:rsid w:val="00FA674C"/>
    <w:rsid w:val="00FA719C"/>
    <w:rsid w:val="00FA7572"/>
    <w:rsid w:val="00FB5829"/>
    <w:rsid w:val="00FC1214"/>
    <w:rsid w:val="00FC38D9"/>
    <w:rsid w:val="00FC442D"/>
    <w:rsid w:val="00FC5C96"/>
    <w:rsid w:val="00FC66FB"/>
    <w:rsid w:val="00FC7541"/>
    <w:rsid w:val="00FD0ACA"/>
    <w:rsid w:val="00FD308C"/>
    <w:rsid w:val="00FD4EAB"/>
    <w:rsid w:val="00FD657C"/>
    <w:rsid w:val="00FE0E56"/>
    <w:rsid w:val="00FE209B"/>
    <w:rsid w:val="00FE34DE"/>
    <w:rsid w:val="00FE3770"/>
    <w:rsid w:val="00FE4B3A"/>
    <w:rsid w:val="00FE6BC4"/>
    <w:rsid w:val="00FE6EB6"/>
    <w:rsid w:val="00FF2787"/>
    <w:rsid w:val="00FF4F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4"/>
    <o:shapelayout v:ext="edit">
      <o:idmap v:ext="edit" data="1"/>
    </o:shapelayout>
  </w:shapeDefaults>
  <w:decimalSymbol w:val=","/>
  <w:listSeparator w:val=";"/>
  <w15:docId w15:val="{FEF9EEC7-F288-49D3-8C55-1B4B5D03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AD0"/>
    <w:pPr>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192D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nhideWhenUsed/>
    <w:rsid w:val="00D134E9"/>
  </w:style>
  <w:style w:type="character" w:customStyle="1" w:styleId="NotedebasdepageCar">
    <w:name w:val="Note de bas de page Car"/>
    <w:basedOn w:val="Policepardfaut"/>
    <w:link w:val="Notedebasdepage"/>
    <w:rsid w:val="00D134E9"/>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D134E9"/>
    <w:rPr>
      <w:vertAlign w:val="superscript"/>
    </w:rPr>
  </w:style>
  <w:style w:type="paragraph" w:styleId="Paragraphedeliste">
    <w:name w:val="List Paragraph"/>
    <w:basedOn w:val="Normal"/>
    <w:uiPriority w:val="34"/>
    <w:qFormat/>
    <w:rsid w:val="00A30BD8"/>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En-tte">
    <w:name w:val="header"/>
    <w:basedOn w:val="Normal"/>
    <w:link w:val="En-tteCar"/>
    <w:uiPriority w:val="99"/>
    <w:unhideWhenUsed/>
    <w:rsid w:val="000B41BD"/>
    <w:pPr>
      <w:tabs>
        <w:tab w:val="center" w:pos="4536"/>
        <w:tab w:val="right" w:pos="9072"/>
      </w:tabs>
    </w:pPr>
  </w:style>
  <w:style w:type="character" w:customStyle="1" w:styleId="En-tteCar">
    <w:name w:val="En-tête Car"/>
    <w:basedOn w:val="Policepardfaut"/>
    <w:link w:val="En-tte"/>
    <w:uiPriority w:val="99"/>
    <w:rsid w:val="000B41BD"/>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507999"/>
    <w:pPr>
      <w:tabs>
        <w:tab w:val="center" w:pos="4536"/>
        <w:tab w:val="right" w:pos="9072"/>
      </w:tabs>
    </w:pPr>
  </w:style>
  <w:style w:type="character" w:customStyle="1" w:styleId="PieddepageCar">
    <w:name w:val="Pied de page Car"/>
    <w:basedOn w:val="Policepardfaut"/>
    <w:link w:val="Pieddepage"/>
    <w:uiPriority w:val="99"/>
    <w:rsid w:val="00507999"/>
    <w:rPr>
      <w:rFonts w:ascii="Times New Roman" w:eastAsia="Times New Roman" w:hAnsi="Times New Roman" w:cs="Times New Roman"/>
      <w:sz w:val="20"/>
      <w:szCs w:val="20"/>
      <w:lang w:eastAsia="fr-FR"/>
    </w:rPr>
  </w:style>
  <w:style w:type="table" w:customStyle="1" w:styleId="Ombrageclair1">
    <w:name w:val="Ombrage clair1"/>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
    <w:name w:val="Ombrage clair2"/>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3">
    <w:name w:val="Ombrage clair3"/>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4">
    <w:name w:val="Ombrage clair4"/>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6">
    <w:name w:val="Ombrage clair6"/>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7">
    <w:name w:val="Ombrage clair7"/>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8">
    <w:name w:val="Ombrage clair8"/>
    <w:basedOn w:val="TableauNormal"/>
    <w:uiPriority w:val="60"/>
    <w:locked/>
    <w:rsid w:val="000E6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262E58"/>
    <w:rPr>
      <w:rFonts w:ascii="Tahoma" w:hAnsi="Tahoma" w:cs="Tahoma"/>
      <w:sz w:val="16"/>
      <w:szCs w:val="16"/>
    </w:rPr>
  </w:style>
  <w:style w:type="character" w:customStyle="1" w:styleId="TextedebullesCar">
    <w:name w:val="Texte de bulles Car"/>
    <w:basedOn w:val="Policepardfaut"/>
    <w:link w:val="Textedebulles"/>
    <w:uiPriority w:val="99"/>
    <w:semiHidden/>
    <w:rsid w:val="00262E58"/>
    <w:rPr>
      <w:rFonts w:ascii="Tahoma" w:eastAsia="Times New Roman" w:hAnsi="Tahoma" w:cs="Tahoma"/>
      <w:sz w:val="16"/>
      <w:szCs w:val="16"/>
      <w:lang w:eastAsia="fr-FR"/>
    </w:rPr>
  </w:style>
  <w:style w:type="paragraph" w:customStyle="1" w:styleId="Style1">
    <w:name w:val="Style1"/>
    <w:basedOn w:val="Pieddepage"/>
    <w:link w:val="Style1Car"/>
    <w:qFormat/>
    <w:locked/>
    <w:rsid w:val="00507999"/>
  </w:style>
  <w:style w:type="character" w:customStyle="1" w:styleId="Style1Car">
    <w:name w:val="Style1 Car"/>
    <w:basedOn w:val="PieddepageCar"/>
    <w:link w:val="Style1"/>
    <w:rsid w:val="00507999"/>
    <w:rPr>
      <w:rFonts w:ascii="Times New Roman" w:eastAsia="Times New Roman" w:hAnsi="Times New Roman" w:cs="Times New Roman"/>
      <w:sz w:val="20"/>
      <w:szCs w:val="20"/>
      <w:lang w:eastAsia="fr-FR"/>
    </w:rPr>
  </w:style>
  <w:style w:type="table" w:customStyle="1" w:styleId="Ombrageclair11">
    <w:name w:val="Ombrage clair11"/>
    <w:basedOn w:val="TableauNormal"/>
    <w:uiPriority w:val="60"/>
    <w:locked/>
    <w:rsid w:val="00D03F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locked/>
    <w:rsid w:val="00D03F26"/>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2">
    <w:name w:val="Light Shading Accent 2"/>
    <w:basedOn w:val="TableauNormal"/>
    <w:uiPriority w:val="60"/>
    <w:locked/>
    <w:rsid w:val="00DA42F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21">
    <w:name w:val="Trame claire - Accent 21"/>
    <w:basedOn w:val="TableauNormal"/>
    <w:next w:val="Trameclaire-Accent2"/>
    <w:uiPriority w:val="60"/>
    <w:locked/>
    <w:rsid w:val="00BA05C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Marquedecommentaire">
    <w:name w:val="annotation reference"/>
    <w:basedOn w:val="Policepardfaut"/>
    <w:uiPriority w:val="99"/>
    <w:semiHidden/>
    <w:unhideWhenUsed/>
    <w:rsid w:val="007E139A"/>
    <w:rPr>
      <w:sz w:val="16"/>
      <w:szCs w:val="16"/>
    </w:rPr>
  </w:style>
  <w:style w:type="paragraph" w:styleId="Commentaire">
    <w:name w:val="annotation text"/>
    <w:basedOn w:val="Normal"/>
    <w:link w:val="CommentaireCar"/>
    <w:uiPriority w:val="99"/>
    <w:semiHidden/>
    <w:unhideWhenUsed/>
    <w:rsid w:val="007E139A"/>
  </w:style>
  <w:style w:type="character" w:customStyle="1" w:styleId="CommentaireCar">
    <w:name w:val="Commentaire Car"/>
    <w:basedOn w:val="Policepardfaut"/>
    <w:link w:val="Commentaire"/>
    <w:uiPriority w:val="99"/>
    <w:semiHidden/>
    <w:rsid w:val="007E139A"/>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46591"/>
    <w:rPr>
      <w:b/>
      <w:bCs/>
    </w:rPr>
  </w:style>
  <w:style w:type="character" w:customStyle="1" w:styleId="ObjetducommentaireCar">
    <w:name w:val="Objet du commentaire Car"/>
    <w:basedOn w:val="CommentaireCar"/>
    <w:link w:val="Objetducommentaire"/>
    <w:uiPriority w:val="99"/>
    <w:semiHidden/>
    <w:rsid w:val="00B46591"/>
    <w:rPr>
      <w:rFonts w:ascii="Times New Roman" w:eastAsia="Times New Roman" w:hAnsi="Times New Roman" w:cs="Times New Roman"/>
      <w:b/>
      <w:bCs/>
      <w:sz w:val="20"/>
      <w:szCs w:val="20"/>
      <w:lang w:eastAsia="fr-FR"/>
    </w:rPr>
  </w:style>
  <w:style w:type="table" w:styleId="Listeclaire-Accent2">
    <w:name w:val="Light List Accent 2"/>
    <w:basedOn w:val="TableauNormal"/>
    <w:uiPriority w:val="61"/>
    <w:locked/>
    <w:rsid w:val="006302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eclaire-Accent21">
    <w:name w:val="Liste claire - Accent 21"/>
    <w:basedOn w:val="TableauNormal"/>
    <w:next w:val="Listeclaire-Accent2"/>
    <w:uiPriority w:val="61"/>
    <w:locked/>
    <w:rsid w:val="00E118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eclaire-Accent22">
    <w:name w:val="Liste claire - Accent 22"/>
    <w:basedOn w:val="TableauNormal"/>
    <w:next w:val="Listeclaire-Accent2"/>
    <w:uiPriority w:val="61"/>
    <w:locked/>
    <w:rsid w:val="000E3A0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itre1Car">
    <w:name w:val="Titre 1 Car"/>
    <w:basedOn w:val="Policepardfaut"/>
    <w:link w:val="Titre1"/>
    <w:uiPriority w:val="9"/>
    <w:rsid w:val="00192D19"/>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192D19"/>
    <w:pPr>
      <w:overflowPunct/>
      <w:autoSpaceDE/>
      <w:autoSpaceDN/>
      <w:adjustRightInd/>
      <w:spacing w:line="276" w:lineRule="auto"/>
      <w:outlineLvl w:val="9"/>
    </w:pPr>
    <w:rPr>
      <w:lang w:eastAsia="en-US"/>
    </w:rPr>
  </w:style>
  <w:style w:type="paragraph" w:styleId="TM1">
    <w:name w:val="toc 1"/>
    <w:basedOn w:val="Normal"/>
    <w:next w:val="Normal"/>
    <w:autoRedefine/>
    <w:uiPriority w:val="39"/>
    <w:unhideWhenUsed/>
    <w:rsid w:val="004B4F5B"/>
    <w:pPr>
      <w:spacing w:after="100"/>
    </w:pPr>
  </w:style>
  <w:style w:type="character" w:styleId="Lienhypertexte">
    <w:name w:val="Hyperlink"/>
    <w:basedOn w:val="Policepardfaut"/>
    <w:uiPriority w:val="99"/>
    <w:unhideWhenUsed/>
    <w:rsid w:val="004B4F5B"/>
    <w:rPr>
      <w:color w:val="0000FF" w:themeColor="hyperlink"/>
      <w:u w:val="single"/>
    </w:rPr>
  </w:style>
  <w:style w:type="table" w:customStyle="1" w:styleId="Trameclaire-Accent22">
    <w:name w:val="Trame claire - Accent 22"/>
    <w:basedOn w:val="TableauNormal"/>
    <w:next w:val="Trameclaire-Accent2"/>
    <w:uiPriority w:val="60"/>
    <w:locked/>
    <w:rsid w:val="007C397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eclaire-Accent23">
    <w:name w:val="Liste claire - Accent 23"/>
    <w:basedOn w:val="TableauNormal"/>
    <w:next w:val="Listeclaire-Accent2"/>
    <w:uiPriority w:val="61"/>
    <w:locked/>
    <w:rsid w:val="00AD691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extedelespacerserv">
    <w:name w:val="Placeholder Text"/>
    <w:basedOn w:val="Policepardfaut"/>
    <w:uiPriority w:val="99"/>
    <w:semiHidden/>
    <w:rsid w:val="0072329F"/>
    <w:rPr>
      <w:color w:val="808080"/>
    </w:rPr>
  </w:style>
  <w:style w:type="character" w:styleId="Lienhypertextesuivivisit">
    <w:name w:val="FollowedHyperlink"/>
    <w:basedOn w:val="Policepardfaut"/>
    <w:uiPriority w:val="99"/>
    <w:semiHidden/>
    <w:unhideWhenUsed/>
    <w:rsid w:val="00172B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154169">
      <w:bodyDiv w:val="1"/>
      <w:marLeft w:val="0"/>
      <w:marRight w:val="0"/>
      <w:marTop w:val="0"/>
      <w:marBottom w:val="0"/>
      <w:divBdr>
        <w:top w:val="none" w:sz="0" w:space="0" w:color="auto"/>
        <w:left w:val="none" w:sz="0" w:space="0" w:color="auto"/>
        <w:bottom w:val="none" w:sz="0" w:space="0" w:color="auto"/>
        <w:right w:val="none" w:sz="0" w:space="0" w:color="auto"/>
      </w:divBdr>
    </w:div>
    <w:div w:id="1424843473">
      <w:bodyDiv w:val="1"/>
      <w:marLeft w:val="0"/>
      <w:marRight w:val="0"/>
      <w:marTop w:val="0"/>
      <w:marBottom w:val="0"/>
      <w:divBdr>
        <w:top w:val="none" w:sz="0" w:space="0" w:color="auto"/>
        <w:left w:val="none" w:sz="0" w:space="0" w:color="auto"/>
        <w:bottom w:val="none" w:sz="0" w:space="0" w:color="auto"/>
        <w:right w:val="none" w:sz="0" w:space="0" w:color="auto"/>
      </w:divBdr>
    </w:div>
    <w:div w:id="1577472080">
      <w:bodyDiv w:val="1"/>
      <w:marLeft w:val="0"/>
      <w:marRight w:val="0"/>
      <w:marTop w:val="0"/>
      <w:marBottom w:val="0"/>
      <w:divBdr>
        <w:top w:val="none" w:sz="0" w:space="0" w:color="auto"/>
        <w:left w:val="none" w:sz="0" w:space="0" w:color="auto"/>
        <w:bottom w:val="none" w:sz="0" w:space="0" w:color="auto"/>
        <w:right w:val="none" w:sz="0" w:space="0" w:color="auto"/>
      </w:divBdr>
    </w:div>
    <w:div w:id="1903174917">
      <w:bodyDiv w:val="1"/>
      <w:marLeft w:val="0"/>
      <w:marRight w:val="0"/>
      <w:marTop w:val="0"/>
      <w:marBottom w:val="0"/>
      <w:divBdr>
        <w:top w:val="none" w:sz="0" w:space="0" w:color="auto"/>
        <w:left w:val="none" w:sz="0" w:space="0" w:color="auto"/>
        <w:bottom w:val="none" w:sz="0" w:space="0" w:color="auto"/>
        <w:right w:val="none" w:sz="0" w:space="0" w:color="auto"/>
      </w:divBdr>
      <w:divsChild>
        <w:div w:id="588661486">
          <w:marLeft w:val="0"/>
          <w:marRight w:val="0"/>
          <w:marTop w:val="0"/>
          <w:marBottom w:val="0"/>
          <w:divBdr>
            <w:top w:val="none" w:sz="0" w:space="0" w:color="auto"/>
            <w:left w:val="none" w:sz="0" w:space="0" w:color="auto"/>
            <w:bottom w:val="none" w:sz="0" w:space="0" w:color="auto"/>
            <w:right w:val="none" w:sz="0" w:space="0" w:color="auto"/>
          </w:divBdr>
        </w:div>
        <w:div w:id="1286547484">
          <w:marLeft w:val="0"/>
          <w:marRight w:val="0"/>
          <w:marTop w:val="0"/>
          <w:marBottom w:val="0"/>
          <w:divBdr>
            <w:top w:val="none" w:sz="0" w:space="0" w:color="auto"/>
            <w:left w:val="none" w:sz="0" w:space="0" w:color="auto"/>
            <w:bottom w:val="none" w:sz="0" w:space="0" w:color="auto"/>
            <w:right w:val="none" w:sz="0" w:space="0" w:color="auto"/>
          </w:divBdr>
        </w:div>
        <w:div w:id="1227299208">
          <w:marLeft w:val="0"/>
          <w:marRight w:val="0"/>
          <w:marTop w:val="0"/>
          <w:marBottom w:val="0"/>
          <w:divBdr>
            <w:top w:val="none" w:sz="0" w:space="0" w:color="auto"/>
            <w:left w:val="none" w:sz="0" w:space="0" w:color="auto"/>
            <w:bottom w:val="none" w:sz="0" w:space="0" w:color="auto"/>
            <w:right w:val="none" w:sz="0" w:space="0" w:color="auto"/>
          </w:divBdr>
        </w:div>
        <w:div w:id="173611247">
          <w:marLeft w:val="0"/>
          <w:marRight w:val="0"/>
          <w:marTop w:val="0"/>
          <w:marBottom w:val="0"/>
          <w:divBdr>
            <w:top w:val="none" w:sz="0" w:space="0" w:color="auto"/>
            <w:left w:val="none" w:sz="0" w:space="0" w:color="auto"/>
            <w:bottom w:val="none" w:sz="0" w:space="0" w:color="auto"/>
            <w:right w:val="none" w:sz="0" w:space="0" w:color="auto"/>
          </w:divBdr>
        </w:div>
        <w:div w:id="472911445">
          <w:marLeft w:val="0"/>
          <w:marRight w:val="0"/>
          <w:marTop w:val="0"/>
          <w:marBottom w:val="0"/>
          <w:divBdr>
            <w:top w:val="none" w:sz="0" w:space="0" w:color="auto"/>
            <w:left w:val="none" w:sz="0" w:space="0" w:color="auto"/>
            <w:bottom w:val="none" w:sz="0" w:space="0" w:color="auto"/>
            <w:right w:val="none" w:sz="0" w:space="0" w:color="auto"/>
          </w:divBdr>
        </w:div>
        <w:div w:id="1370569016">
          <w:marLeft w:val="0"/>
          <w:marRight w:val="0"/>
          <w:marTop w:val="0"/>
          <w:marBottom w:val="0"/>
          <w:divBdr>
            <w:top w:val="none" w:sz="0" w:space="0" w:color="auto"/>
            <w:left w:val="none" w:sz="0" w:space="0" w:color="auto"/>
            <w:bottom w:val="none" w:sz="0" w:space="0" w:color="auto"/>
            <w:right w:val="none" w:sz="0" w:space="0" w:color="auto"/>
          </w:divBdr>
        </w:div>
        <w:div w:id="576137459">
          <w:marLeft w:val="0"/>
          <w:marRight w:val="0"/>
          <w:marTop w:val="0"/>
          <w:marBottom w:val="0"/>
          <w:divBdr>
            <w:top w:val="none" w:sz="0" w:space="0" w:color="auto"/>
            <w:left w:val="none" w:sz="0" w:space="0" w:color="auto"/>
            <w:bottom w:val="none" w:sz="0" w:space="0" w:color="auto"/>
            <w:right w:val="none" w:sz="0" w:space="0" w:color="auto"/>
          </w:divBdr>
        </w:div>
        <w:div w:id="2136440066">
          <w:marLeft w:val="0"/>
          <w:marRight w:val="0"/>
          <w:marTop w:val="0"/>
          <w:marBottom w:val="0"/>
          <w:divBdr>
            <w:top w:val="none" w:sz="0" w:space="0" w:color="auto"/>
            <w:left w:val="none" w:sz="0" w:space="0" w:color="auto"/>
            <w:bottom w:val="none" w:sz="0" w:space="0" w:color="auto"/>
            <w:right w:val="none" w:sz="0" w:space="0" w:color="auto"/>
          </w:divBdr>
        </w:div>
        <w:div w:id="1436749733">
          <w:marLeft w:val="0"/>
          <w:marRight w:val="0"/>
          <w:marTop w:val="0"/>
          <w:marBottom w:val="0"/>
          <w:divBdr>
            <w:top w:val="none" w:sz="0" w:space="0" w:color="auto"/>
            <w:left w:val="none" w:sz="0" w:space="0" w:color="auto"/>
            <w:bottom w:val="none" w:sz="0" w:space="0" w:color="auto"/>
            <w:right w:val="none" w:sz="0" w:space="0" w:color="auto"/>
          </w:divBdr>
        </w:div>
        <w:div w:id="884948499">
          <w:marLeft w:val="0"/>
          <w:marRight w:val="0"/>
          <w:marTop w:val="0"/>
          <w:marBottom w:val="0"/>
          <w:divBdr>
            <w:top w:val="none" w:sz="0" w:space="0" w:color="auto"/>
            <w:left w:val="none" w:sz="0" w:space="0" w:color="auto"/>
            <w:bottom w:val="none" w:sz="0" w:space="0" w:color="auto"/>
            <w:right w:val="none" w:sz="0" w:space="0" w:color="auto"/>
          </w:divBdr>
        </w:div>
        <w:div w:id="2073891424">
          <w:marLeft w:val="0"/>
          <w:marRight w:val="0"/>
          <w:marTop w:val="0"/>
          <w:marBottom w:val="0"/>
          <w:divBdr>
            <w:top w:val="none" w:sz="0" w:space="0" w:color="auto"/>
            <w:left w:val="none" w:sz="0" w:space="0" w:color="auto"/>
            <w:bottom w:val="none" w:sz="0" w:space="0" w:color="auto"/>
            <w:right w:val="none" w:sz="0" w:space="0" w:color="auto"/>
          </w:divBdr>
        </w:div>
        <w:div w:id="2121101407">
          <w:marLeft w:val="0"/>
          <w:marRight w:val="0"/>
          <w:marTop w:val="0"/>
          <w:marBottom w:val="0"/>
          <w:divBdr>
            <w:top w:val="none" w:sz="0" w:space="0" w:color="auto"/>
            <w:left w:val="none" w:sz="0" w:space="0" w:color="auto"/>
            <w:bottom w:val="none" w:sz="0" w:space="0" w:color="auto"/>
            <w:right w:val="none" w:sz="0" w:space="0" w:color="auto"/>
          </w:divBdr>
        </w:div>
        <w:div w:id="53820487">
          <w:marLeft w:val="0"/>
          <w:marRight w:val="0"/>
          <w:marTop w:val="0"/>
          <w:marBottom w:val="0"/>
          <w:divBdr>
            <w:top w:val="none" w:sz="0" w:space="0" w:color="auto"/>
            <w:left w:val="none" w:sz="0" w:space="0" w:color="auto"/>
            <w:bottom w:val="none" w:sz="0" w:space="0" w:color="auto"/>
            <w:right w:val="none" w:sz="0" w:space="0" w:color="auto"/>
          </w:divBdr>
        </w:div>
        <w:div w:id="16544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ontrol" Target="activeX/activeX2.xml"/><Relationship Id="rId3" Type="http://schemas.openxmlformats.org/officeDocument/2006/relationships/styles" Target="styles.xml"/><Relationship Id="rId21" Type="http://schemas.openxmlformats.org/officeDocument/2006/relationships/control" Target="activeX/activeX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ontrol" Target="activeX/activeX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gabory.ANJOU\Local%20Settings\Temporary%20Internet%20Files\Content.IE5\W5YYFAD9\Trame_evaluation_medico-sociale_en_protection_de_l_enfance_-_rapport_d_evaluation_maj_17-07-2013%5b1%5d.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27999-4DD3-49FC-B4AB-CFF9644A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Trame_evaluation_medico-sociale_en_protection_de_l_enfance_-_rapport_d_evaluation_maj_17-07-2013[1]</Template>
  <TotalTime>1</TotalTime>
  <Pages>2</Pages>
  <Words>432</Words>
  <Characters>2381</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cg49</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lgabory</dc:creator>
  <cp:lastModifiedBy>razet, patrice</cp:lastModifiedBy>
  <cp:revision>2</cp:revision>
  <cp:lastPrinted>2017-05-31T13:09:00Z</cp:lastPrinted>
  <dcterms:created xsi:type="dcterms:W3CDTF">2017-09-27T09:14:00Z</dcterms:created>
  <dcterms:modified xsi:type="dcterms:W3CDTF">2017-09-27T09:14:00Z</dcterms:modified>
</cp:coreProperties>
</file>